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B398AF" w14:textId="0CE02CE1" w:rsidR="002E69C4" w:rsidRDefault="00336156" w:rsidP="00AF1001">
      <w:pPr>
        <w:tabs>
          <w:tab w:val="left" w:pos="10480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60640" behindDoc="0" locked="0" layoutInCell="1" allowOverlap="1" wp14:anchorId="45F2E12D" wp14:editId="6762F4ED">
            <wp:simplePos x="0" y="0"/>
            <wp:positionH relativeFrom="column">
              <wp:posOffset>-160020</wp:posOffset>
            </wp:positionH>
            <wp:positionV relativeFrom="paragraph">
              <wp:posOffset>104653</wp:posOffset>
            </wp:positionV>
            <wp:extent cx="886746" cy="749300"/>
            <wp:effectExtent l="0" t="0" r="8890" b="0"/>
            <wp:wrapNone/>
            <wp:docPr id="30" name="Picture 30" descr="http://free.clipartof.com/5-Free-Summer-Clipart-Illustration-Of-A-Happy-Smiling-S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ree.clipartof.com/5-Free-Summer-Clipart-Illustration-Of-A-Happy-Smiling-Su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46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C0B">
        <w:rPr>
          <w:noProof/>
        </w:rPr>
        <w:drawing>
          <wp:anchor distT="0" distB="0" distL="114300" distR="114300" simplePos="0" relativeHeight="251762688" behindDoc="0" locked="0" layoutInCell="1" allowOverlap="1" wp14:anchorId="22D04596" wp14:editId="52287EBE">
            <wp:simplePos x="0" y="0"/>
            <wp:positionH relativeFrom="column">
              <wp:posOffset>6398260</wp:posOffset>
            </wp:positionH>
            <wp:positionV relativeFrom="paragraph">
              <wp:posOffset>132080</wp:posOffset>
            </wp:positionV>
            <wp:extent cx="673100" cy="568769"/>
            <wp:effectExtent l="0" t="0" r="0" b="3175"/>
            <wp:wrapNone/>
            <wp:docPr id="31" name="Picture 31" descr="http://free.clipartof.com/5-Free-Summer-Clipart-Illustration-Of-A-Happy-Smiling-S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ree.clipartof.com/5-Free-Summer-Clipart-Illustration-Of-A-Happy-Smiling-Su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56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7B8">
        <w:rPr>
          <w:noProof/>
        </w:rPr>
        <mc:AlternateContent>
          <mc:Choice Requires="wps">
            <w:drawing>
              <wp:anchor distT="36576" distB="36576" distL="36576" distR="36576" simplePos="0" relativeHeight="251652096" behindDoc="1" locked="0" layoutInCell="1" allowOverlap="1" wp14:anchorId="7419298A" wp14:editId="045B8028">
                <wp:simplePos x="0" y="0"/>
                <wp:positionH relativeFrom="page">
                  <wp:posOffset>6826250</wp:posOffset>
                </wp:positionH>
                <wp:positionV relativeFrom="page">
                  <wp:posOffset>524510</wp:posOffset>
                </wp:positionV>
                <wp:extent cx="3067050" cy="3644900"/>
                <wp:effectExtent l="0" t="0" r="0" b="0"/>
                <wp:wrapNone/>
                <wp:docPr id="14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67050" cy="3644900"/>
                        </a:xfrm>
                        <a:prstGeom prst="rect">
                          <a:avLst/>
                        </a:prstGeom>
                        <a:solidFill>
                          <a:srgbClr val="CCCC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049DFD1" id="Rectangle 38" o:spid="_x0000_s1026" style="position:absolute;margin-left:537.5pt;margin-top:41.3pt;width:241.5pt;height:287pt;z-index:-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" fillcolor="#cc9" stroked="f" strokeweight="0" insetpen="t">
                <v:shadow color="#ccc"/>
                <o:lock v:ext="edit" shapetype="t"/>
                <v:textbox inset="2.88pt,2.88pt,2.88pt,2.88pt"/>
                <w10:wrap anchorx="page" anchory="page"/>
              </v:rect>
            </w:pict>
          </mc:Fallback>
        </mc:AlternateContent>
      </w:r>
      <w:r w:rsidR="006C05EA">
        <w:rPr>
          <w:noProof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45503D19" wp14:editId="3244B542">
                <wp:simplePos x="0" y="0"/>
                <wp:positionH relativeFrom="page">
                  <wp:posOffset>6991350</wp:posOffset>
                </wp:positionH>
                <wp:positionV relativeFrom="page">
                  <wp:posOffset>651510</wp:posOffset>
                </wp:positionV>
                <wp:extent cx="2705100" cy="247650"/>
                <wp:effectExtent l="76200" t="19050" r="19050" b="69850"/>
                <wp:wrapNone/>
                <wp:docPr id="1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051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99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45283" w14:textId="77777777" w:rsidR="00DE0052" w:rsidRPr="00DE0052" w:rsidRDefault="00920C0B" w:rsidP="00E33E8A">
                            <w:pPr>
                              <w:pStyle w:val="Heading1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</w:rPr>
                              <w:t xml:space="preserve">   </w:t>
                            </w:r>
                            <w:r w:rsidR="00A7753A" w:rsidRPr="00DE0052">
                              <w:rPr>
                                <w:i/>
                                <w:sz w:val="32"/>
                              </w:rPr>
                              <w:t xml:space="preserve">Ravensnest </w:t>
                            </w:r>
                          </w:p>
                          <w:p w14:paraId="327E57A3" w14:textId="77777777" w:rsidR="006514AF" w:rsidRPr="00DE0052" w:rsidRDefault="00920C0B" w:rsidP="00E33E8A">
                            <w:pPr>
                              <w:pStyle w:val="Heading1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</w:rPr>
                              <w:t xml:space="preserve">   </w:t>
                            </w:r>
                            <w:r w:rsidR="00A7753A" w:rsidRPr="00DE0052">
                              <w:rPr>
                                <w:i/>
                                <w:sz w:val="32"/>
                              </w:rPr>
                              <w:t>Summer Camp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5503D19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margin-left:550.5pt;margin-top:51.3pt;width:213pt;height:19.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" filled="f" fillcolor="#c90" stroked="f" strokeweight="0" insetpen="t">
                <v:shadow on="t" color="black" opacity="26214f" origin=".5,-.5" offset="-.74836mm,.74836mm"/>
                <o:lock v:ext="edit" shapetype="t"/>
                <v:textbox style="mso-fit-shape-to-text:t" inset="2.85pt,2.85pt,2.85pt,2.85pt">
                  <w:txbxContent>
                    <w:p w14:paraId="5E245283" w14:textId="77777777" w:rsidR="00DE0052" w:rsidRPr="00DE0052" w:rsidRDefault="00920C0B" w:rsidP="00E33E8A">
                      <w:pPr>
                        <w:pStyle w:val="Heading1"/>
                        <w:jc w:val="center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sz w:val="32"/>
                        </w:rPr>
                        <w:t xml:space="preserve">   </w:t>
                      </w:r>
                      <w:r w:rsidR="00A7753A" w:rsidRPr="00DE0052">
                        <w:rPr>
                          <w:i/>
                          <w:sz w:val="32"/>
                        </w:rPr>
                        <w:t xml:space="preserve">Ravensnest </w:t>
                      </w:r>
                    </w:p>
                    <w:p w14:paraId="327E57A3" w14:textId="77777777" w:rsidR="006514AF" w:rsidRPr="00DE0052" w:rsidRDefault="00920C0B" w:rsidP="00E33E8A">
                      <w:pPr>
                        <w:pStyle w:val="Heading1"/>
                        <w:jc w:val="center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sz w:val="32"/>
                        </w:rPr>
                        <w:t xml:space="preserve">   </w:t>
                      </w:r>
                      <w:r w:rsidR="00A7753A" w:rsidRPr="00DE0052">
                        <w:rPr>
                          <w:i/>
                          <w:sz w:val="32"/>
                        </w:rPr>
                        <w:t>Summer Camp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05EA">
        <w:rPr>
          <w:noProof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10EA8244" wp14:editId="0F9423A7">
                <wp:simplePos x="0" y="0"/>
                <wp:positionH relativeFrom="page">
                  <wp:posOffset>6908800</wp:posOffset>
                </wp:positionH>
                <wp:positionV relativeFrom="page">
                  <wp:posOffset>657860</wp:posOffset>
                </wp:positionV>
                <wp:extent cx="2832100" cy="679450"/>
                <wp:effectExtent l="57150" t="19050" r="82550" b="101600"/>
                <wp:wrapNone/>
                <wp:docPr id="16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32100" cy="6794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1D40DD8" id="Rectangle 42" o:spid="_x0000_s1026" style="position:absolute;margin-left:544pt;margin-top:51.8pt;width:223pt;height:53.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o:lock v:ext="edit" shapetype="t"/>
                <v:textbox inset="2.88pt,2.88pt,2.88pt,2.88pt"/>
                <w10:wrap anchorx="page" anchory="page"/>
              </v:rect>
            </w:pict>
          </mc:Fallback>
        </mc:AlternateContent>
      </w:r>
      <w:r w:rsidR="002E69C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2872F1" wp14:editId="47CE6702">
                <wp:simplePos x="0" y="0"/>
                <wp:positionH relativeFrom="margin">
                  <wp:posOffset>3280410</wp:posOffset>
                </wp:positionH>
                <wp:positionV relativeFrom="paragraph">
                  <wp:posOffset>93980</wp:posOffset>
                </wp:positionV>
                <wp:extent cx="2425700" cy="27305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3C9AC" w14:textId="0210E40E" w:rsidR="00733899" w:rsidRPr="00894131" w:rsidRDefault="00A7753A" w:rsidP="002E69C4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</w:rPr>
                            </w:pPr>
                            <w:r w:rsidRPr="00894131">
                              <w:rPr>
                                <w:b/>
                                <w:color w:val="4F6228" w:themeColor="accent3" w:themeShade="80"/>
                              </w:rPr>
                              <w:t xml:space="preserve">Ravensnest Summer </w:t>
                            </w:r>
                            <w:r w:rsidR="002E69C4">
                              <w:rPr>
                                <w:b/>
                                <w:color w:val="4F6228" w:themeColor="accent3" w:themeShade="80"/>
                              </w:rPr>
                              <w:t>Program 20</w:t>
                            </w:r>
                            <w:r w:rsidR="00715033">
                              <w:rPr>
                                <w:b/>
                                <w:color w:val="4F6228" w:themeColor="accent3" w:themeShade="80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2872F1" id="Text Box 2" o:spid="_x0000_s1027" type="#_x0000_t202" style="position:absolute;margin-left:258.3pt;margin-top:7.4pt;width:191pt;height:21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" filled="f" stroked="f">
                <v:textbox>
                  <w:txbxContent>
                    <w:p w14:paraId="5423C9AC" w14:textId="0210E40E" w:rsidR="00733899" w:rsidRPr="00894131" w:rsidRDefault="00A7753A" w:rsidP="002E69C4">
                      <w:pPr>
                        <w:jc w:val="center"/>
                        <w:rPr>
                          <w:b/>
                          <w:color w:val="4F6228" w:themeColor="accent3" w:themeShade="80"/>
                        </w:rPr>
                      </w:pPr>
                      <w:r w:rsidRPr="00894131">
                        <w:rPr>
                          <w:b/>
                          <w:color w:val="4F6228" w:themeColor="accent3" w:themeShade="80"/>
                        </w:rPr>
                        <w:t xml:space="preserve">Ravensnest Summer </w:t>
                      </w:r>
                      <w:r w:rsidR="002E69C4">
                        <w:rPr>
                          <w:b/>
                          <w:color w:val="4F6228" w:themeColor="accent3" w:themeShade="80"/>
                        </w:rPr>
                        <w:t>Program 20</w:t>
                      </w:r>
                      <w:r w:rsidR="00715033">
                        <w:rPr>
                          <w:b/>
                          <w:color w:val="4F6228" w:themeColor="accent3" w:themeShade="80"/>
                        </w:rPr>
                        <w:t>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753A">
        <w:rPr>
          <w:noProof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6612C1C2" wp14:editId="2FF0D36A">
                <wp:simplePos x="0" y="0"/>
                <wp:positionH relativeFrom="page">
                  <wp:posOffset>6991350</wp:posOffset>
                </wp:positionH>
                <wp:positionV relativeFrom="page">
                  <wp:posOffset>1267460</wp:posOffset>
                </wp:positionV>
                <wp:extent cx="2279650" cy="1181100"/>
                <wp:effectExtent l="0" t="0" r="6350" b="0"/>
                <wp:wrapNone/>
                <wp:docPr id="2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7965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F806A1" w14:textId="77777777" w:rsidR="00A7753A" w:rsidRDefault="00A7753A" w:rsidP="00A7753A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442319F1" w14:textId="77777777" w:rsidR="00BF5992" w:rsidRDefault="00BF5992" w:rsidP="006C05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612C1C2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8" type="#_x0000_t202" style="position:absolute;margin-left:550.5pt;margin-top:99.8pt;width:179.5pt;height:93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" filled="f" stroked="f" strokeweight="0" insetpen="t">
                <o:lock v:ext="edit" shapetype="t"/>
                <v:textbox inset="2.85pt,2.85pt,2.85pt,2.85pt">
                  <w:txbxContent>
                    <w:p w14:paraId="16F806A1" w14:textId="77777777" w:rsidR="00A7753A" w:rsidRDefault="00A7753A" w:rsidP="00A7753A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442319F1" w14:textId="77777777" w:rsidR="00BF5992" w:rsidRDefault="00BF5992" w:rsidP="006C05EA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2A1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9EB8DC" wp14:editId="56EC817E">
                <wp:simplePos x="0" y="0"/>
                <wp:positionH relativeFrom="page">
                  <wp:posOffset>4519930</wp:posOffset>
                </wp:positionH>
                <wp:positionV relativeFrom="page">
                  <wp:posOffset>4398645</wp:posOffset>
                </wp:positionV>
                <wp:extent cx="1083310" cy="945515"/>
                <wp:effectExtent l="0" t="635" r="0" b="0"/>
                <wp:wrapNone/>
                <wp:docPr id="15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310" cy="945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0806F" w14:textId="77777777" w:rsidR="0086136F" w:rsidRPr="00EC7904" w:rsidRDefault="0086136F" w:rsidP="0086136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color w:val="99999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none" lIns="36576" tIns="36576" rIns="36576" bIns="36576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9EB8DC" id="Text Box 102" o:spid="_x0000_s1030" type="#_x0000_t202" style="position:absolute;margin-left:355.9pt;margin-top:346.35pt;width:85.3pt;height:74.45pt;z-index:251665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" filled="f" stroked="f" strokecolor="#333">
                <v:textbox style="mso-fit-shape-to-text:t" inset="2.88pt,2.88pt,2.88pt,2.88pt">
                  <w:txbxContent>
                    <w:p w14:paraId="0220806F" w14:textId="77777777" w:rsidR="0086136F" w:rsidRPr="00EC7904" w:rsidRDefault="0086136F" w:rsidP="0086136F">
                      <w:pPr>
                        <w:spacing w:after="0" w:line="240" w:lineRule="auto"/>
                        <w:jc w:val="center"/>
                        <w:rPr>
                          <w:rFonts w:cs="Arial"/>
                          <w:color w:val="999999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2A1B">
        <w:rPr>
          <w:noProof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44218206" wp14:editId="5485E7BC">
                <wp:simplePos x="0" y="0"/>
                <wp:positionH relativeFrom="column">
                  <wp:posOffset>3913505</wp:posOffset>
                </wp:positionH>
                <wp:positionV relativeFrom="paragraph">
                  <wp:posOffset>4489450</wp:posOffset>
                </wp:positionV>
                <wp:extent cx="1370965" cy="685800"/>
                <wp:effectExtent l="0" t="3175" r="1905" b="0"/>
                <wp:wrapNone/>
                <wp:docPr id="12" name="Rectangle 2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096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6FB6DD6" id="Rectangle 29" o:spid="_x0000_s1026" style="position:absolute;margin-left:308.15pt;margin-top:353.5pt;width:107.95pt;height:54pt;z-index:251648000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  <w:r w:rsidR="00AF1001">
        <w:tab/>
      </w:r>
    </w:p>
    <w:p w14:paraId="7AF558E6" w14:textId="1FF3AA4D" w:rsidR="002E69C4" w:rsidRPr="002E69C4" w:rsidRDefault="00336156" w:rsidP="002E69C4">
      <w:r>
        <w:rPr>
          <w:noProof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5452A14D" wp14:editId="15DBD49E">
                <wp:simplePos x="0" y="0"/>
                <wp:positionH relativeFrom="page">
                  <wp:posOffset>629055</wp:posOffset>
                </wp:positionH>
                <wp:positionV relativeFrom="page">
                  <wp:posOffset>855521</wp:posOffset>
                </wp:positionV>
                <wp:extent cx="2412460" cy="6079382"/>
                <wp:effectExtent l="0" t="0" r="6985" b="0"/>
                <wp:wrapNone/>
                <wp:docPr id="1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12460" cy="6079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6C6AE2C" w14:textId="77777777" w:rsidR="00F40C0C" w:rsidRPr="00F40C0C" w:rsidRDefault="00F40C0C" w:rsidP="00F40C0C">
                            <w:pPr>
                              <w:pStyle w:val="Heading3"/>
                              <w:jc w:val="center"/>
                              <w:rPr>
                                <w:color w:val="4F6228" w:themeColor="accent3" w:themeShade="80"/>
                                <w:sz w:val="40"/>
                              </w:rPr>
                            </w:pPr>
                            <w:r w:rsidRPr="00F40C0C">
                              <w:rPr>
                                <w:color w:val="4F6228" w:themeColor="accent3" w:themeShade="80"/>
                                <w:sz w:val="40"/>
                              </w:rPr>
                              <w:t>Ravensnest</w:t>
                            </w:r>
                          </w:p>
                          <w:p w14:paraId="2F148642" w14:textId="77777777" w:rsidR="00F40C0C" w:rsidRDefault="00F40C0C" w:rsidP="00F40C0C">
                            <w:pPr>
                              <w:pStyle w:val="Heading3"/>
                              <w:jc w:val="center"/>
                              <w:rPr>
                                <w:color w:val="4F6228" w:themeColor="accent3" w:themeShade="80"/>
                                <w:sz w:val="40"/>
                              </w:rPr>
                            </w:pPr>
                            <w:r w:rsidRPr="00F40C0C">
                              <w:rPr>
                                <w:color w:val="4F6228" w:themeColor="accent3" w:themeShade="80"/>
                                <w:sz w:val="40"/>
                              </w:rPr>
                              <w:t>Summer Camp</w:t>
                            </w:r>
                          </w:p>
                          <w:p w14:paraId="416F5543" w14:textId="77777777" w:rsidR="00F40C0C" w:rsidRPr="00F40C0C" w:rsidRDefault="00F40C0C" w:rsidP="00F40C0C"/>
                          <w:p w14:paraId="6726C986" w14:textId="77777777" w:rsidR="006514AF" w:rsidRDefault="00F40C0C" w:rsidP="00F40C0C">
                            <w:pPr>
                              <w:pStyle w:val="bodytext2"/>
                              <w:jc w:val="center"/>
                              <w:rPr>
                                <w:rFonts w:ascii="Helvetica" w:hAnsi="Helvetica" w:cs="Helvetica"/>
                                <w:i w:val="0"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  <w:r w:rsidRPr="00F40C0C">
                              <w:rPr>
                                <w:rFonts w:ascii="Helvetica" w:hAnsi="Helvetica" w:cs="Helvetica"/>
                                <w:b/>
                                <w:i w:val="0"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Ravensnest Summer Camp </w:t>
                            </w:r>
                            <w:r w:rsidRPr="00F40C0C">
                              <w:rPr>
                                <w:rFonts w:ascii="Helvetica" w:hAnsi="Helvetica" w:cs="Helvetica"/>
                                <w:i w:val="0"/>
                                <w:color w:val="000000" w:themeColor="text1"/>
                                <w:sz w:val="22"/>
                                <w:szCs w:val="20"/>
                              </w:rPr>
                              <w:t>is a camp for rising Kindergarteners to rising 6</w:t>
                            </w:r>
                            <w:r w:rsidRPr="00F40C0C">
                              <w:rPr>
                                <w:rFonts w:ascii="Helvetica" w:hAnsi="Helvetica" w:cs="Helvetica"/>
                                <w:i w:val="0"/>
                                <w:color w:val="000000" w:themeColor="text1"/>
                                <w:sz w:val="22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F40C0C">
                              <w:rPr>
                                <w:rFonts w:ascii="Helvetica" w:hAnsi="Helvetica" w:cs="Helvetica"/>
                                <w:i w:val="0"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 graders. We seek to provide campers with a safe, fun, and enrich</w:t>
                            </w:r>
                            <w:r w:rsidR="00B931F5">
                              <w:rPr>
                                <w:rFonts w:ascii="Helvetica" w:hAnsi="Helvetica" w:cs="Helvetica"/>
                                <w:i w:val="0"/>
                                <w:color w:val="000000" w:themeColor="text1"/>
                                <w:sz w:val="22"/>
                                <w:szCs w:val="20"/>
                              </w:rPr>
                              <w:t>ing</w:t>
                            </w:r>
                            <w:r w:rsidRPr="00F40C0C">
                              <w:rPr>
                                <w:rFonts w:ascii="Helvetica" w:hAnsi="Helvetica" w:cs="Helvetica"/>
                                <w:i w:val="0"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 summer experience.</w:t>
                            </w:r>
                          </w:p>
                          <w:p w14:paraId="560DFFE1" w14:textId="77777777" w:rsidR="00F40C0C" w:rsidRDefault="00F40C0C" w:rsidP="00F40C0C">
                            <w:pPr>
                              <w:pStyle w:val="bodytext2"/>
                              <w:jc w:val="center"/>
                              <w:rPr>
                                <w:rFonts w:ascii="Helvetica" w:hAnsi="Helvetica" w:cs="Helvetica"/>
                                <w:i w:val="0"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i w:val="0"/>
                                <w:color w:val="000000" w:themeColor="text1"/>
                                <w:sz w:val="22"/>
                                <w:szCs w:val="20"/>
                              </w:rPr>
                              <w:t>We would like to welcome back our returning families and extend warm greetings to the new families who are joining us for the first time this summer!</w:t>
                            </w:r>
                          </w:p>
                          <w:p w14:paraId="721E51A6" w14:textId="77777777" w:rsidR="00F40C0C" w:rsidRDefault="00F40C0C" w:rsidP="00F40C0C">
                            <w:pPr>
                              <w:pStyle w:val="bodytext2"/>
                              <w:jc w:val="center"/>
                              <w:rPr>
                                <w:rFonts w:ascii="Helvetica" w:hAnsi="Helvetica" w:cs="Helvetica"/>
                                <w:i w:val="0"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i w:val="0"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We are excited that you have chosen to enroll your child(ren) in </w:t>
                            </w:r>
                            <w:r w:rsidRPr="00F40C0C">
                              <w:rPr>
                                <w:rFonts w:ascii="Helvetica" w:hAnsi="Helvetica" w:cs="Helvetica"/>
                                <w:b/>
                                <w:i w:val="0"/>
                                <w:color w:val="000000" w:themeColor="text1"/>
                                <w:sz w:val="22"/>
                                <w:szCs w:val="20"/>
                              </w:rPr>
                              <w:t>Ravensnest</w:t>
                            </w:r>
                            <w:r>
                              <w:rPr>
                                <w:rFonts w:ascii="Helvetica" w:hAnsi="Helvetica" w:cs="Helvetica"/>
                                <w:i w:val="0"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 this summer, and we are looking forward to a fun filled summer camp experience with them!</w:t>
                            </w:r>
                          </w:p>
                          <w:p w14:paraId="102F3143" w14:textId="77777777" w:rsidR="00F40C0C" w:rsidRPr="00920C0B" w:rsidRDefault="00F40C0C" w:rsidP="00F40C0C">
                            <w:pPr>
                              <w:pStyle w:val="bodytext2"/>
                              <w:jc w:val="center"/>
                              <w:rPr>
                                <w:rFonts w:ascii="Bradley Hand ITC" w:hAnsi="Bradley Hand ITC" w:cs="Helvetica"/>
                                <w:b/>
                                <w:i w:val="0"/>
                                <w:color w:val="000000" w:themeColor="text1"/>
                                <w:sz w:val="28"/>
                                <w:szCs w:val="20"/>
                              </w:rPr>
                            </w:pPr>
                            <w:r w:rsidRPr="00920C0B">
                              <w:rPr>
                                <w:rFonts w:ascii="Bradley Hand ITC" w:hAnsi="Bradley Hand ITC" w:cs="Helvetica"/>
                                <w:b/>
                                <w:i w:val="0"/>
                                <w:color w:val="000000" w:themeColor="text1"/>
                                <w:sz w:val="28"/>
                                <w:szCs w:val="20"/>
                              </w:rPr>
                              <w:t>Le</w:t>
                            </w:r>
                            <w:r w:rsidR="009B41EA" w:rsidRPr="00920C0B">
                              <w:rPr>
                                <w:rFonts w:ascii="Bradley Hand ITC" w:hAnsi="Bradley Hand ITC" w:cs="Helvetica"/>
                                <w:b/>
                                <w:i w:val="0"/>
                                <w:color w:val="000000" w:themeColor="text1"/>
                                <w:sz w:val="28"/>
                                <w:szCs w:val="20"/>
                              </w:rPr>
                              <w:t>t</w:t>
                            </w:r>
                            <w:r w:rsidRPr="00920C0B">
                              <w:rPr>
                                <w:rFonts w:ascii="Bradley Hand ITC" w:hAnsi="Bradley Hand ITC" w:cs="Helvetica"/>
                                <w:b/>
                                <w:i w:val="0"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 the good times roll!</w:t>
                            </w:r>
                          </w:p>
                          <w:p w14:paraId="7D8196CD" w14:textId="34205873" w:rsidR="00F40C0C" w:rsidRPr="00F40C0C" w:rsidRDefault="003932D7" w:rsidP="00F40C0C">
                            <w:pPr>
                              <w:pStyle w:val="bodytext2"/>
                              <w:jc w:val="center"/>
                              <w:rPr>
                                <w:i w:val="0"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9A68D4" wp14:editId="57EDFF3B">
                                  <wp:extent cx="2000250" cy="1020856"/>
                                  <wp:effectExtent l="0" t="0" r="0" b="8255"/>
                                  <wp:docPr id="29" name="Picture 29" descr="https://clipartion.com/wp-content/uploads/2015/10/when-school-is-out-summer-camp-is-in-flagler-county-public-school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clipartion.com/wp-content/uploads/2015/10/when-school-is-out-summer-camp-is-in-flagler-county-public-school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0156" cy="1031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52A14D" id="Text Box 45" o:spid="_x0000_s1030" type="#_x0000_t202" style="position:absolute;margin-left:49.55pt;margin-top:67.35pt;width:189.95pt;height:478.7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" filled="f" fillcolor="#cc9" stroked="f" strokeweight="0" insetpen="t">
                <o:lock v:ext="edit" shapetype="t"/>
                <v:textbox inset="2.85pt,2.85pt,2.85pt,2.85pt">
                  <w:txbxContent>
                    <w:p w14:paraId="26C6AE2C" w14:textId="77777777" w:rsidR="00F40C0C" w:rsidRPr="00F40C0C" w:rsidRDefault="00F40C0C" w:rsidP="00F40C0C">
                      <w:pPr>
                        <w:pStyle w:val="Heading3"/>
                        <w:jc w:val="center"/>
                        <w:rPr>
                          <w:color w:val="4F6228" w:themeColor="accent3" w:themeShade="80"/>
                          <w:sz w:val="40"/>
                        </w:rPr>
                      </w:pPr>
                      <w:r w:rsidRPr="00F40C0C">
                        <w:rPr>
                          <w:color w:val="4F6228" w:themeColor="accent3" w:themeShade="80"/>
                          <w:sz w:val="40"/>
                        </w:rPr>
                        <w:t>Ravensnest</w:t>
                      </w:r>
                    </w:p>
                    <w:p w14:paraId="2F148642" w14:textId="77777777" w:rsidR="00F40C0C" w:rsidRDefault="00F40C0C" w:rsidP="00F40C0C">
                      <w:pPr>
                        <w:pStyle w:val="Heading3"/>
                        <w:jc w:val="center"/>
                        <w:rPr>
                          <w:color w:val="4F6228" w:themeColor="accent3" w:themeShade="80"/>
                          <w:sz w:val="40"/>
                        </w:rPr>
                      </w:pPr>
                      <w:r w:rsidRPr="00F40C0C">
                        <w:rPr>
                          <w:color w:val="4F6228" w:themeColor="accent3" w:themeShade="80"/>
                          <w:sz w:val="40"/>
                        </w:rPr>
                        <w:t>Summer Camp</w:t>
                      </w:r>
                    </w:p>
                    <w:p w14:paraId="416F5543" w14:textId="77777777" w:rsidR="00F40C0C" w:rsidRPr="00F40C0C" w:rsidRDefault="00F40C0C" w:rsidP="00F40C0C"/>
                    <w:p w14:paraId="6726C986" w14:textId="77777777" w:rsidR="006514AF" w:rsidRDefault="00F40C0C" w:rsidP="00F40C0C">
                      <w:pPr>
                        <w:pStyle w:val="bodytext2"/>
                        <w:jc w:val="center"/>
                        <w:rPr>
                          <w:rFonts w:ascii="Helvetica" w:hAnsi="Helvetica" w:cs="Helvetica"/>
                          <w:i w:val="0"/>
                          <w:color w:val="000000" w:themeColor="text1"/>
                          <w:sz w:val="22"/>
                          <w:szCs w:val="20"/>
                        </w:rPr>
                      </w:pPr>
                      <w:r w:rsidRPr="00F40C0C">
                        <w:rPr>
                          <w:rFonts w:ascii="Helvetica" w:hAnsi="Helvetica" w:cs="Helvetica"/>
                          <w:b/>
                          <w:i w:val="0"/>
                          <w:color w:val="000000" w:themeColor="text1"/>
                          <w:sz w:val="22"/>
                          <w:szCs w:val="20"/>
                        </w:rPr>
                        <w:t xml:space="preserve">Ravensnest Summer Camp </w:t>
                      </w:r>
                      <w:r w:rsidRPr="00F40C0C">
                        <w:rPr>
                          <w:rFonts w:ascii="Helvetica" w:hAnsi="Helvetica" w:cs="Helvetica"/>
                          <w:i w:val="0"/>
                          <w:color w:val="000000" w:themeColor="text1"/>
                          <w:sz w:val="22"/>
                          <w:szCs w:val="20"/>
                        </w:rPr>
                        <w:t>is a camp for rising Kindergarteners to rising 6</w:t>
                      </w:r>
                      <w:r w:rsidRPr="00F40C0C">
                        <w:rPr>
                          <w:rFonts w:ascii="Helvetica" w:hAnsi="Helvetica" w:cs="Helvetica"/>
                          <w:i w:val="0"/>
                          <w:color w:val="000000" w:themeColor="text1"/>
                          <w:sz w:val="22"/>
                          <w:szCs w:val="20"/>
                          <w:vertAlign w:val="superscript"/>
                        </w:rPr>
                        <w:t>th</w:t>
                      </w:r>
                      <w:r w:rsidRPr="00F40C0C">
                        <w:rPr>
                          <w:rFonts w:ascii="Helvetica" w:hAnsi="Helvetica" w:cs="Helvetica"/>
                          <w:i w:val="0"/>
                          <w:color w:val="000000" w:themeColor="text1"/>
                          <w:sz w:val="22"/>
                          <w:szCs w:val="20"/>
                        </w:rPr>
                        <w:t xml:space="preserve"> graders. We seek to provide campers with a safe, fun, and enrich</w:t>
                      </w:r>
                      <w:r w:rsidR="00B931F5">
                        <w:rPr>
                          <w:rFonts w:ascii="Helvetica" w:hAnsi="Helvetica" w:cs="Helvetica"/>
                          <w:i w:val="0"/>
                          <w:color w:val="000000" w:themeColor="text1"/>
                          <w:sz w:val="22"/>
                          <w:szCs w:val="20"/>
                        </w:rPr>
                        <w:t>ing</w:t>
                      </w:r>
                      <w:r w:rsidRPr="00F40C0C">
                        <w:rPr>
                          <w:rFonts w:ascii="Helvetica" w:hAnsi="Helvetica" w:cs="Helvetica"/>
                          <w:i w:val="0"/>
                          <w:color w:val="000000" w:themeColor="text1"/>
                          <w:sz w:val="22"/>
                          <w:szCs w:val="20"/>
                        </w:rPr>
                        <w:t xml:space="preserve"> summer experience.</w:t>
                      </w:r>
                    </w:p>
                    <w:p w14:paraId="560DFFE1" w14:textId="77777777" w:rsidR="00F40C0C" w:rsidRDefault="00F40C0C" w:rsidP="00F40C0C">
                      <w:pPr>
                        <w:pStyle w:val="bodytext2"/>
                        <w:jc w:val="center"/>
                        <w:rPr>
                          <w:rFonts w:ascii="Helvetica" w:hAnsi="Helvetica" w:cs="Helvetica"/>
                          <w:i w:val="0"/>
                          <w:color w:val="000000" w:themeColor="text1"/>
                          <w:sz w:val="22"/>
                          <w:szCs w:val="20"/>
                        </w:rPr>
                      </w:pPr>
                      <w:r>
                        <w:rPr>
                          <w:rFonts w:ascii="Helvetica" w:hAnsi="Helvetica" w:cs="Helvetica"/>
                          <w:i w:val="0"/>
                          <w:color w:val="000000" w:themeColor="text1"/>
                          <w:sz w:val="22"/>
                          <w:szCs w:val="20"/>
                        </w:rPr>
                        <w:t>We would like to welcome back our returning families and extend warm greetings to the new families who are joining us for the first time this summer!</w:t>
                      </w:r>
                    </w:p>
                    <w:p w14:paraId="721E51A6" w14:textId="77777777" w:rsidR="00F40C0C" w:rsidRDefault="00F40C0C" w:rsidP="00F40C0C">
                      <w:pPr>
                        <w:pStyle w:val="bodytext2"/>
                        <w:jc w:val="center"/>
                        <w:rPr>
                          <w:rFonts w:ascii="Helvetica" w:hAnsi="Helvetica" w:cs="Helvetica"/>
                          <w:i w:val="0"/>
                          <w:color w:val="000000" w:themeColor="text1"/>
                          <w:sz w:val="22"/>
                          <w:szCs w:val="20"/>
                        </w:rPr>
                      </w:pPr>
                      <w:r>
                        <w:rPr>
                          <w:rFonts w:ascii="Helvetica" w:hAnsi="Helvetica" w:cs="Helvetica"/>
                          <w:i w:val="0"/>
                          <w:color w:val="000000" w:themeColor="text1"/>
                          <w:sz w:val="22"/>
                          <w:szCs w:val="20"/>
                        </w:rPr>
                        <w:t xml:space="preserve">We are excited that you have chosen to enroll your child(ren) in </w:t>
                      </w:r>
                      <w:r w:rsidRPr="00F40C0C">
                        <w:rPr>
                          <w:rFonts w:ascii="Helvetica" w:hAnsi="Helvetica" w:cs="Helvetica"/>
                          <w:b/>
                          <w:i w:val="0"/>
                          <w:color w:val="000000" w:themeColor="text1"/>
                          <w:sz w:val="22"/>
                          <w:szCs w:val="20"/>
                        </w:rPr>
                        <w:t>Ravensnest</w:t>
                      </w:r>
                      <w:r>
                        <w:rPr>
                          <w:rFonts w:ascii="Helvetica" w:hAnsi="Helvetica" w:cs="Helvetica"/>
                          <w:i w:val="0"/>
                          <w:color w:val="000000" w:themeColor="text1"/>
                          <w:sz w:val="22"/>
                          <w:szCs w:val="20"/>
                        </w:rPr>
                        <w:t xml:space="preserve"> this summer, and we are looking forward to a fun filled summer camp experience with them!</w:t>
                      </w:r>
                    </w:p>
                    <w:p w14:paraId="102F3143" w14:textId="77777777" w:rsidR="00F40C0C" w:rsidRPr="00920C0B" w:rsidRDefault="00F40C0C" w:rsidP="00F40C0C">
                      <w:pPr>
                        <w:pStyle w:val="bodytext2"/>
                        <w:jc w:val="center"/>
                        <w:rPr>
                          <w:rFonts w:ascii="Bradley Hand ITC" w:hAnsi="Bradley Hand ITC" w:cs="Helvetica"/>
                          <w:b/>
                          <w:i w:val="0"/>
                          <w:color w:val="000000" w:themeColor="text1"/>
                          <w:sz w:val="28"/>
                          <w:szCs w:val="20"/>
                        </w:rPr>
                      </w:pPr>
                      <w:r w:rsidRPr="00920C0B">
                        <w:rPr>
                          <w:rFonts w:ascii="Bradley Hand ITC" w:hAnsi="Bradley Hand ITC" w:cs="Helvetica"/>
                          <w:b/>
                          <w:i w:val="0"/>
                          <w:color w:val="000000" w:themeColor="text1"/>
                          <w:sz w:val="28"/>
                          <w:szCs w:val="20"/>
                        </w:rPr>
                        <w:t>Le</w:t>
                      </w:r>
                      <w:r w:rsidR="009B41EA" w:rsidRPr="00920C0B">
                        <w:rPr>
                          <w:rFonts w:ascii="Bradley Hand ITC" w:hAnsi="Bradley Hand ITC" w:cs="Helvetica"/>
                          <w:b/>
                          <w:i w:val="0"/>
                          <w:color w:val="000000" w:themeColor="text1"/>
                          <w:sz w:val="28"/>
                          <w:szCs w:val="20"/>
                        </w:rPr>
                        <w:t>t</w:t>
                      </w:r>
                      <w:r w:rsidRPr="00920C0B">
                        <w:rPr>
                          <w:rFonts w:ascii="Bradley Hand ITC" w:hAnsi="Bradley Hand ITC" w:cs="Helvetica"/>
                          <w:b/>
                          <w:i w:val="0"/>
                          <w:color w:val="000000" w:themeColor="text1"/>
                          <w:sz w:val="28"/>
                          <w:szCs w:val="20"/>
                        </w:rPr>
                        <w:t xml:space="preserve"> the good times roll!</w:t>
                      </w:r>
                    </w:p>
                    <w:p w14:paraId="7D8196CD" w14:textId="34205873" w:rsidR="00F40C0C" w:rsidRPr="00F40C0C" w:rsidRDefault="003932D7" w:rsidP="00F40C0C">
                      <w:pPr>
                        <w:pStyle w:val="bodytext2"/>
                        <w:jc w:val="center"/>
                        <w:rPr>
                          <w:i w:val="0"/>
                          <w:color w:val="000000" w:themeColor="text1"/>
                          <w:sz w:val="22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9A68D4" wp14:editId="57EDFF3B">
                            <wp:extent cx="2000250" cy="1020856"/>
                            <wp:effectExtent l="0" t="0" r="0" b="8255"/>
                            <wp:docPr id="29" name="Picture 29" descr="https://clipartion.com/wp-content/uploads/2015/10/when-school-is-out-summer-camp-is-in-flagler-county-public-school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clipartion.com/wp-content/uploads/2015/10/when-school-is-out-summer-camp-is-in-flagler-county-public-school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0156" cy="1031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197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18030C" wp14:editId="3A3BAA48">
                <wp:simplePos x="0" y="0"/>
                <wp:positionH relativeFrom="column">
                  <wp:posOffset>2953317</wp:posOffset>
                </wp:positionH>
                <wp:positionV relativeFrom="paragraph">
                  <wp:posOffset>51530</wp:posOffset>
                </wp:positionV>
                <wp:extent cx="2908300" cy="4416357"/>
                <wp:effectExtent l="0" t="0" r="25400" b="2286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0" cy="44163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4590" w:type="dxa"/>
                              <w:tblInd w:w="-1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1004"/>
                              <w:gridCol w:w="1055"/>
                              <w:gridCol w:w="887"/>
                              <w:gridCol w:w="794"/>
                            </w:tblGrid>
                            <w:tr w:rsidR="00231593" w14:paraId="2B62611F" w14:textId="77777777" w:rsidTr="00A31E66">
                              <w:tc>
                                <w:tcPr>
                                  <w:tcW w:w="850" w:type="dxa"/>
                                  <w:shd w:val="clear" w:color="auto" w:fill="D6E3BC" w:themeFill="accent3" w:themeFillTint="66"/>
                                </w:tcPr>
                                <w:p w14:paraId="781A1ACB" w14:textId="77777777" w:rsidR="002E69C4" w:rsidRDefault="002E69C4" w:rsidP="00DC1414">
                                  <w:pPr>
                                    <w:spacing w:after="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</w:rPr>
                                  </w:pPr>
                                  <w:r w:rsidRPr="002E69C4"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</w:rPr>
                                    <w:t>Mondays</w:t>
                                  </w:r>
                                </w:p>
                                <w:p w14:paraId="1C82CE11" w14:textId="77777777" w:rsidR="002E69C4" w:rsidRPr="00DE0052" w:rsidRDefault="002E69C4" w:rsidP="00DC1414">
                                  <w:pPr>
                                    <w:spacing w:after="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009900"/>
                                      <w:sz w:val="16"/>
                                    </w:rPr>
                                  </w:pPr>
                                  <w:r w:rsidRPr="00DE0052">
                                    <w:rPr>
                                      <w:rFonts w:ascii="Arial Narrow" w:hAnsi="Arial Narrow"/>
                                      <w:b/>
                                      <w:color w:val="009900"/>
                                      <w:sz w:val="16"/>
                                    </w:rPr>
                                    <w:t>“</w:t>
                                  </w:r>
                                  <w:r w:rsidRPr="00DC1414">
                                    <w:rPr>
                                      <w:rFonts w:ascii="Arial Narrow" w:hAnsi="Arial Narrow"/>
                                      <w:b/>
                                      <w:color w:val="009900"/>
                                      <w:sz w:val="16"/>
                                      <w:u w:val="single"/>
                                    </w:rPr>
                                    <w:t>Amazing Animals”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shd w:val="clear" w:color="auto" w:fill="D6E3BC" w:themeFill="accent3" w:themeFillTint="66"/>
                                </w:tcPr>
                                <w:p w14:paraId="61282071" w14:textId="77777777" w:rsidR="002E69C4" w:rsidRDefault="002E69C4" w:rsidP="00DC1414">
                                  <w:pPr>
                                    <w:spacing w:after="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</w:rPr>
                                    <w:t>Tuesdays</w:t>
                                  </w:r>
                                </w:p>
                                <w:p w14:paraId="5B7166B7" w14:textId="77777777" w:rsidR="002E69C4" w:rsidRPr="002E69C4" w:rsidRDefault="002E69C4" w:rsidP="00DC1414">
                                  <w:pPr>
                                    <w:spacing w:after="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</w:rPr>
                                  </w:pPr>
                                  <w:r w:rsidRPr="00DC1414">
                                    <w:rPr>
                                      <w:rFonts w:ascii="Arial Narrow" w:hAnsi="Arial Narrow"/>
                                      <w:b/>
                                      <w:color w:val="365F91" w:themeColor="accent1" w:themeShade="BF"/>
                                      <w:sz w:val="16"/>
                                      <w:u w:val="single"/>
                                    </w:rPr>
                                    <w:t>“Science Adventures</w:t>
                                  </w:r>
                                  <w:r w:rsidRPr="002E69C4">
                                    <w:rPr>
                                      <w:rFonts w:ascii="Arial Narrow" w:hAnsi="Arial Narrow"/>
                                      <w:b/>
                                      <w:color w:val="365F91" w:themeColor="accent1" w:themeShade="BF"/>
                                      <w:sz w:val="16"/>
                                    </w:rPr>
                                    <w:t>”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shd w:val="clear" w:color="auto" w:fill="D6E3BC" w:themeFill="accent3" w:themeFillTint="66"/>
                                </w:tcPr>
                                <w:p w14:paraId="287E6841" w14:textId="0CDCF432" w:rsidR="002E69C4" w:rsidRPr="00407F51" w:rsidRDefault="0021571F" w:rsidP="00DC1414">
                                  <w:pPr>
                                    <w:spacing w:after="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8"/>
                                    </w:rPr>
                                  </w:pPr>
                                  <w:r w:rsidRPr="00407F51"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8"/>
                                    </w:rPr>
                                    <w:t>SPECIAL</w:t>
                                  </w:r>
                                </w:p>
                                <w:p w14:paraId="751F813D" w14:textId="77777777" w:rsidR="002E69C4" w:rsidRDefault="00407F51" w:rsidP="00DC1414">
                                  <w:pPr>
                                    <w:spacing w:after="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4"/>
                                      <w:szCs w:val="18"/>
                                      <w:u w:val="single"/>
                                    </w:rPr>
                                  </w:pPr>
                                  <w:r w:rsidRPr="00407F51"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4"/>
                                      <w:szCs w:val="18"/>
                                      <w:u w:val="single"/>
                                    </w:rPr>
                                    <w:t>WEDNESDAYS</w:t>
                                  </w:r>
                                </w:p>
                                <w:p w14:paraId="14723D10" w14:textId="31B96712" w:rsidR="00407F51" w:rsidRPr="00407F51" w:rsidRDefault="00407F51" w:rsidP="00DC1414">
                                  <w:pPr>
                                    <w:spacing w:after="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noProof/>
                                      <w:sz w:val="14"/>
                                      <w:szCs w:val="18"/>
                                    </w:rPr>
                                    <w:drawing>
                                      <wp:inline distT="0" distB="0" distL="0" distR="0" wp14:anchorId="30B3DAFB" wp14:editId="37C1B06B">
                                        <wp:extent cx="152400" cy="152400"/>
                                        <wp:effectExtent l="0" t="0" r="0" b="0"/>
                                        <wp:docPr id="73" name="Graphic 73" descr="Grinning face outline with solid fill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3" name="Graphic 73" descr="Grinning face outline with solid fill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3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592" cy="1575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  <w:shd w:val="clear" w:color="auto" w:fill="D6E3BC" w:themeFill="accent3" w:themeFillTint="66"/>
                                </w:tcPr>
                                <w:p w14:paraId="7D9D522B" w14:textId="77777777" w:rsidR="002E69C4" w:rsidRDefault="002E69C4" w:rsidP="00DC1414">
                                  <w:pPr>
                                    <w:spacing w:after="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</w:rPr>
                                    <w:t>Thursdays</w:t>
                                  </w:r>
                                </w:p>
                                <w:p w14:paraId="17664724" w14:textId="77777777" w:rsidR="002E69C4" w:rsidRPr="002E69C4" w:rsidRDefault="002E69C4" w:rsidP="00DC1414">
                                  <w:pPr>
                                    <w:spacing w:after="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</w:rPr>
                                  </w:pPr>
                                  <w:r w:rsidRPr="00DC1414">
                                    <w:rPr>
                                      <w:rFonts w:ascii="Arial Narrow" w:hAnsi="Arial Narrow"/>
                                      <w:b/>
                                      <w:color w:val="7030A0"/>
                                      <w:sz w:val="16"/>
                                      <w:u w:val="single"/>
                                    </w:rPr>
                                    <w:t>“Around the World</w:t>
                                  </w:r>
                                  <w:r w:rsidRPr="002E69C4">
                                    <w:rPr>
                                      <w:rFonts w:ascii="Arial Narrow" w:hAnsi="Arial Narrow"/>
                                      <w:b/>
                                      <w:color w:val="7030A0"/>
                                      <w:sz w:val="16"/>
                                    </w:rPr>
                                    <w:t>”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D6E3BC" w:themeFill="accent3" w:themeFillTint="66"/>
                                </w:tcPr>
                                <w:p w14:paraId="49C3EBF2" w14:textId="77777777" w:rsidR="002E69C4" w:rsidRDefault="002E69C4" w:rsidP="00DC1414">
                                  <w:pPr>
                                    <w:spacing w:after="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</w:rPr>
                                    <w:t>Fridays</w:t>
                                  </w:r>
                                </w:p>
                                <w:p w14:paraId="106D2EC5" w14:textId="77777777" w:rsidR="002E69C4" w:rsidRDefault="004A1A90" w:rsidP="00DC1414">
                                  <w:pPr>
                                    <w:spacing w:after="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0000FF"/>
                                      <w:sz w:val="1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0000FF"/>
                                      <w:sz w:val="16"/>
                                      <w:u w:val="single"/>
                                    </w:rPr>
                                    <w:t>All about</w:t>
                                  </w:r>
                                </w:p>
                                <w:p w14:paraId="7C3F81C5" w14:textId="120BC7D5" w:rsidR="004A1A90" w:rsidRPr="002E69C4" w:rsidRDefault="004A1A90" w:rsidP="00DC1414">
                                  <w:pPr>
                                    <w:spacing w:after="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0000F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0000FF"/>
                                      <w:sz w:val="16"/>
                                      <w:u w:val="single"/>
                                    </w:rPr>
                                    <w:t>WATER</w:t>
                                  </w:r>
                                </w:p>
                              </w:tc>
                            </w:tr>
                            <w:tr w:rsidR="00231593" w14:paraId="4928F2FA" w14:textId="77777777" w:rsidTr="00A31E66">
                              <w:tc>
                                <w:tcPr>
                                  <w:tcW w:w="850" w:type="dxa"/>
                                </w:tcPr>
                                <w:p w14:paraId="7834B428" w14:textId="77777777" w:rsidR="002E69C4" w:rsidRDefault="002E69C4" w:rsidP="002E69C4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6"/>
                                    </w:rPr>
                                  </w:pPr>
                                </w:p>
                                <w:p w14:paraId="18F050D4" w14:textId="77777777" w:rsidR="002E69C4" w:rsidRPr="002E69C4" w:rsidRDefault="002E69C4" w:rsidP="002E69C4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565996E0" w14:textId="77777777" w:rsidR="002E69C4" w:rsidRPr="00DC1414" w:rsidRDefault="002E69C4" w:rsidP="002E69C4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681D775A" w14:textId="79259EE8" w:rsidR="00715033" w:rsidRPr="00DC385D" w:rsidRDefault="00E677AD" w:rsidP="002E69C4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6"/>
                                    </w:rPr>
                                  </w:pPr>
                                  <w:r w:rsidRPr="00E677AD"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6"/>
                                      <w:highlight w:val="yellow"/>
                                    </w:rPr>
                                    <w:t>Week 1:</w:t>
                                  </w:r>
                                </w:p>
                                <w:p w14:paraId="549CBFC8" w14:textId="0BFC2B39" w:rsidR="00E677AD" w:rsidRDefault="00E677AD" w:rsidP="00E677AD">
                                  <w:pPr>
                                    <w:spacing w:after="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6"/>
                                    </w:rPr>
                                    <w:t>Virtual Zoo</w:t>
                                  </w:r>
                                </w:p>
                                <w:p w14:paraId="6412DC95" w14:textId="77777777" w:rsidR="00E677AD" w:rsidRDefault="00E677AD" w:rsidP="00E677AD">
                                  <w:pPr>
                                    <w:spacing w:after="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6"/>
                                    </w:rPr>
                                  </w:pPr>
                                </w:p>
                                <w:p w14:paraId="3CB8F66A" w14:textId="77777777" w:rsidR="002E69C4" w:rsidRPr="00DC385D" w:rsidRDefault="002E69C4" w:rsidP="002E69C4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7" w:type="dxa"/>
                                </w:tcPr>
                                <w:p w14:paraId="0BB46A7B" w14:textId="77777777" w:rsidR="002E69C4" w:rsidRDefault="002E69C4" w:rsidP="002E69C4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6"/>
                                    </w:rPr>
                                  </w:pPr>
                                </w:p>
                                <w:p w14:paraId="578968FC" w14:textId="77777777" w:rsidR="00E677AD" w:rsidRDefault="00E677AD" w:rsidP="002E69C4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6"/>
                                    </w:rPr>
                                  </w:pPr>
                                </w:p>
                                <w:p w14:paraId="48684B3E" w14:textId="77777777" w:rsidR="00E677AD" w:rsidRDefault="00E677AD" w:rsidP="002E69C4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6"/>
                                    </w:rPr>
                                  </w:pPr>
                                </w:p>
                                <w:p w14:paraId="0B6085B5" w14:textId="77777777" w:rsidR="00E677AD" w:rsidRDefault="00E677AD" w:rsidP="002E69C4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6"/>
                                    </w:rPr>
                                  </w:pPr>
                                </w:p>
                                <w:p w14:paraId="1ED207B1" w14:textId="641B6E3A" w:rsidR="00E677AD" w:rsidRPr="002E69C4" w:rsidRDefault="00E677AD" w:rsidP="002E69C4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663A72AA" w14:textId="77777777" w:rsidR="00E677AD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6"/>
                                    </w:rPr>
                                  </w:pPr>
                                </w:p>
                                <w:p w14:paraId="7A7DDA34" w14:textId="77777777" w:rsidR="002E69C4" w:rsidRPr="002E69C4" w:rsidRDefault="002E69C4" w:rsidP="002E69C4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677AD" w14:paraId="08DCF1DB" w14:textId="77777777" w:rsidTr="00A31E66">
                              <w:tc>
                                <w:tcPr>
                                  <w:tcW w:w="850" w:type="dxa"/>
                                </w:tcPr>
                                <w:p w14:paraId="42FE44DA" w14:textId="77777777" w:rsidR="00E677AD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6"/>
                                    </w:rPr>
                                  </w:pPr>
                                </w:p>
                                <w:p w14:paraId="2FA4257B" w14:textId="77777777" w:rsidR="00E677AD" w:rsidRPr="002E69C4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473EA1B2" w14:textId="77777777" w:rsidR="00E677AD" w:rsidRPr="002E69C4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4BAA1CD9" w14:textId="77777777" w:rsidR="00E677AD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6"/>
                                    </w:rPr>
                                  </w:pPr>
                                  <w:r w:rsidRPr="00E677AD"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6"/>
                                      <w:highlight w:val="yellow"/>
                                    </w:rPr>
                                    <w:t>Week 2:</w:t>
                                  </w:r>
                                </w:p>
                                <w:p w14:paraId="2A2FCA8B" w14:textId="714DAB1B" w:rsidR="00E677AD" w:rsidRPr="00DC385D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6"/>
                                    </w:rPr>
                                  </w:pPr>
                                  <w:r w:rsidRPr="00DC385D"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6"/>
                                    </w:rPr>
                                    <w:t>A Bug’s Life</w:t>
                                  </w:r>
                                </w:p>
                                <w:p w14:paraId="0F4DF8E8" w14:textId="55BFC3D6" w:rsidR="00E677AD" w:rsidRPr="00DC385D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6"/>
                                    </w:rPr>
                                  </w:pPr>
                                  <w:r w:rsidRPr="00DC385D"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6"/>
                                    </w:rPr>
                                    <w:t>Nature Walk</w:t>
                                  </w:r>
                                </w:p>
                                <w:p w14:paraId="4F2327C1" w14:textId="77777777" w:rsidR="00E677AD" w:rsidRPr="00DC385D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7" w:type="dxa"/>
                                </w:tcPr>
                                <w:p w14:paraId="12B901D0" w14:textId="77777777" w:rsidR="00E677AD" w:rsidRPr="002E69C4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5E875536" w14:textId="77777777" w:rsidR="00E677AD" w:rsidRPr="002E69C4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677AD" w14:paraId="5327C566" w14:textId="77777777" w:rsidTr="00A31E66">
                              <w:tc>
                                <w:tcPr>
                                  <w:tcW w:w="850" w:type="dxa"/>
                                </w:tcPr>
                                <w:p w14:paraId="1F370DFE" w14:textId="77777777" w:rsidR="00E677AD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6"/>
                                    </w:rPr>
                                  </w:pPr>
                                </w:p>
                                <w:p w14:paraId="1E207BED" w14:textId="77777777" w:rsidR="00E677AD" w:rsidRPr="002E69C4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5F3F04D8" w14:textId="77777777" w:rsidR="00E677AD" w:rsidRPr="003B00AF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0"/>
                                    </w:rPr>
                                  </w:pPr>
                                </w:p>
                                <w:p w14:paraId="0FA9B2D4" w14:textId="77777777" w:rsidR="00E677AD" w:rsidRPr="002E69C4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E5004B" wp14:editId="43491716">
                                        <wp:extent cx="381000" cy="387350"/>
                                        <wp:effectExtent l="0" t="0" r="0" b="0"/>
                                        <wp:docPr id="49" name="Picture 49" descr="https://openclipart.org/image/800px/svg_to_png/192590/1396998431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" name="Picture 43" descr="https://openclipart.org/image/800px/svg_to_png/192590/1396998431.png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1000" cy="387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78A38632" w14:textId="3A34E24A" w:rsidR="00E677AD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6"/>
                                    </w:rPr>
                                  </w:pPr>
                                  <w:r w:rsidRPr="00E677AD"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6"/>
                                      <w:highlight w:val="yellow"/>
                                    </w:rPr>
                                    <w:t>Week 3:</w:t>
                                  </w:r>
                                </w:p>
                                <w:p w14:paraId="7A222663" w14:textId="32C6331C" w:rsidR="00E677AD" w:rsidRDefault="00E677AD" w:rsidP="00E677AD">
                                  <w:pPr>
                                    <w:spacing w:after="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6"/>
                                    </w:rPr>
                                    <w:t>Dinosaurs’</w:t>
                                  </w:r>
                                </w:p>
                                <w:p w14:paraId="0B2792CA" w14:textId="77777777" w:rsidR="00E677AD" w:rsidRPr="00DC385D" w:rsidRDefault="00E677AD" w:rsidP="00E677AD">
                                  <w:pPr>
                                    <w:spacing w:after="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6"/>
                                    </w:rPr>
                                  </w:pPr>
                                  <w:r w:rsidRPr="00DC385D"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6"/>
                                    </w:rPr>
                                    <w:t>Day</w:t>
                                  </w:r>
                                </w:p>
                                <w:p w14:paraId="0836F560" w14:textId="77777777" w:rsidR="00E677AD" w:rsidRPr="00DC385D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7" w:type="dxa"/>
                                </w:tcPr>
                                <w:p w14:paraId="3F701ADF" w14:textId="77777777" w:rsidR="00E677AD" w:rsidRPr="002E69C4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4AC3C34A" w14:textId="77777777" w:rsidR="00E677AD" w:rsidRPr="002E69C4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677AD" w14:paraId="2035EF46" w14:textId="77777777" w:rsidTr="00A31E66">
                              <w:tc>
                                <w:tcPr>
                                  <w:tcW w:w="850" w:type="dxa"/>
                                </w:tcPr>
                                <w:p w14:paraId="37CCB9E4" w14:textId="77777777" w:rsidR="00E677AD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6"/>
                                    </w:rPr>
                                  </w:pPr>
                                </w:p>
                                <w:p w14:paraId="44041F84" w14:textId="77777777" w:rsidR="00E677AD" w:rsidRPr="002E69C4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6D39F3ED" w14:textId="77777777" w:rsidR="00E677AD" w:rsidRPr="002E69C4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17BBBFDC" w14:textId="3DCAC98C" w:rsidR="00E677AD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6"/>
                                    </w:rPr>
                                  </w:pPr>
                                  <w:r w:rsidRPr="00E677AD"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6"/>
                                      <w:highlight w:val="yellow"/>
                                    </w:rPr>
                                    <w:t>Week 4:</w:t>
                                  </w:r>
                                </w:p>
                                <w:p w14:paraId="02C8E1FD" w14:textId="39395FA1" w:rsidR="00E677AD" w:rsidRPr="00DC385D" w:rsidRDefault="00E677AD" w:rsidP="00E677AD">
                                  <w:pPr>
                                    <w:spacing w:after="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6"/>
                                    </w:rPr>
                                  </w:pPr>
                                  <w:r w:rsidRPr="00DC385D"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6"/>
                                    </w:rPr>
                                    <w:t>Movie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6"/>
                                    </w:rPr>
                                    <w:t xml:space="preserve"> &amp; Pizza</w:t>
                                  </w:r>
                                  <w:r w:rsidRPr="00DC385D"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6"/>
                                    </w:rPr>
                                    <w:t xml:space="preserve"> Day</w:t>
                                  </w:r>
                                </w:p>
                                <w:p w14:paraId="64959486" w14:textId="77777777" w:rsidR="00E677AD" w:rsidRPr="00DC385D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7" w:type="dxa"/>
                                </w:tcPr>
                                <w:p w14:paraId="596FB5F7" w14:textId="77777777" w:rsidR="00E677AD" w:rsidRPr="002E69C4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2DA4A40A" w14:textId="77777777" w:rsidR="00E677AD" w:rsidRPr="002E69C4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677AD" w14:paraId="603930AE" w14:textId="77777777" w:rsidTr="00A31E66">
                              <w:tc>
                                <w:tcPr>
                                  <w:tcW w:w="850" w:type="dxa"/>
                                </w:tcPr>
                                <w:p w14:paraId="50290986" w14:textId="77777777" w:rsidR="00E677AD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6"/>
                                    </w:rPr>
                                  </w:pPr>
                                </w:p>
                                <w:p w14:paraId="515F4341" w14:textId="77777777" w:rsidR="00E677AD" w:rsidRPr="002E69C4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4EA3EBD4" w14:textId="77777777" w:rsidR="00E677AD" w:rsidRPr="003B00AF" w:rsidRDefault="00E677AD" w:rsidP="00E677AD">
                                  <w:pPr>
                                    <w:spacing w:after="0"/>
                                    <w:jc w:val="center"/>
                                    <w:rPr>
                                      <w:noProof/>
                                      <w:sz w:val="10"/>
                                    </w:rPr>
                                  </w:pPr>
                                </w:p>
                                <w:p w14:paraId="019B0E58" w14:textId="77777777" w:rsidR="00E677AD" w:rsidRPr="002E69C4" w:rsidRDefault="00E677AD" w:rsidP="00E677AD">
                                  <w:pPr>
                                    <w:spacing w:after="0"/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0778A9" wp14:editId="47ACEB26">
                                        <wp:extent cx="381000" cy="387350"/>
                                        <wp:effectExtent l="0" t="0" r="0" b="0"/>
                                        <wp:docPr id="50" name="Picture 50" descr="https://openclipart.org/image/800px/svg_to_png/192590/1396998431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" name="Picture 43" descr="https://openclipart.org/image/800px/svg_to_png/192590/1396998431.png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1000" cy="387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0CB4656B" w14:textId="6885C049" w:rsidR="00E677AD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4"/>
                                    </w:rPr>
                                  </w:pPr>
                                  <w:r w:rsidRPr="00E677AD"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4"/>
                                      <w:highlight w:val="yellow"/>
                                    </w:rPr>
                                    <w:t>Week 5:</w:t>
                                  </w:r>
                                </w:p>
                                <w:p w14:paraId="77D88CC4" w14:textId="49563ECF" w:rsidR="00E677AD" w:rsidRPr="00AF1001" w:rsidRDefault="00E677AD" w:rsidP="00E677AD">
                                  <w:pPr>
                                    <w:spacing w:after="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4"/>
                                    </w:rPr>
                                    <w:t>Wizards &amp; Magic Day</w:t>
                                  </w:r>
                                </w:p>
                                <w:p w14:paraId="499D40FD" w14:textId="77777777" w:rsidR="00E677AD" w:rsidRPr="00DC385D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7" w:type="dxa"/>
                                </w:tcPr>
                                <w:p w14:paraId="30D2FCDB" w14:textId="77777777" w:rsidR="00E677AD" w:rsidRPr="002E69C4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293B3A52" w14:textId="77777777" w:rsidR="00E677AD" w:rsidRPr="002E69C4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677AD" w14:paraId="42EB24A7" w14:textId="77777777" w:rsidTr="00A31E66">
                              <w:tc>
                                <w:tcPr>
                                  <w:tcW w:w="850" w:type="dxa"/>
                                </w:tcPr>
                                <w:p w14:paraId="0D0D7BB3" w14:textId="77777777" w:rsidR="00E677AD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6"/>
                                    </w:rPr>
                                  </w:pPr>
                                </w:p>
                                <w:p w14:paraId="594F3880" w14:textId="77777777" w:rsidR="00E677AD" w:rsidRPr="002E69C4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4F37625D" w14:textId="77777777" w:rsidR="00E677AD" w:rsidRPr="002E69C4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065FE260" w14:textId="710B9597" w:rsidR="00E677AD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6"/>
                                      <w:szCs w:val="10"/>
                                    </w:rPr>
                                  </w:pPr>
                                </w:p>
                                <w:p w14:paraId="6476B638" w14:textId="21A366AF" w:rsidR="00E677AD" w:rsidRPr="00E677AD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4"/>
                                      <w:szCs w:val="14"/>
                                    </w:rPr>
                                  </w:pPr>
                                  <w:r w:rsidRPr="00D31FE4"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4"/>
                                      <w:szCs w:val="14"/>
                                      <w:highlight w:val="yellow"/>
                                    </w:rPr>
                                    <w:t>Week 6:</w:t>
                                  </w:r>
                                </w:p>
                                <w:p w14:paraId="6FA963E9" w14:textId="5D2C3622" w:rsidR="00E677AD" w:rsidRDefault="00E677AD" w:rsidP="00E677AD">
                                  <w:pPr>
                                    <w:spacing w:after="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4"/>
                                      <w:szCs w:val="18"/>
                                    </w:rPr>
                                  </w:pPr>
                                  <w:r w:rsidRPr="00E677AD"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4"/>
                                      <w:szCs w:val="18"/>
                                    </w:rPr>
                                    <w:t>Dress like a Superhero day</w:t>
                                  </w:r>
                                </w:p>
                                <w:p w14:paraId="50763C89" w14:textId="1AB87373" w:rsidR="00E677AD" w:rsidRDefault="00E677AD" w:rsidP="00E677AD">
                                  <w:pPr>
                                    <w:spacing w:after="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4"/>
                                      <w:szCs w:val="18"/>
                                    </w:rPr>
                                  </w:pPr>
                                </w:p>
                                <w:p w14:paraId="7A478AC5" w14:textId="49A8E6C1" w:rsidR="00E677AD" w:rsidRPr="00E677AD" w:rsidRDefault="00E677AD" w:rsidP="00E677AD">
                                  <w:pPr>
                                    <w:spacing w:after="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0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7" w:type="dxa"/>
                                </w:tcPr>
                                <w:p w14:paraId="25A3ADB1" w14:textId="77777777" w:rsidR="00E677AD" w:rsidRPr="002E69C4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134B182D" w14:textId="77777777" w:rsidR="00E677AD" w:rsidRPr="002E69C4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677AD" w14:paraId="1F0F141C" w14:textId="77777777" w:rsidTr="00E677AD">
                              <w:trPr>
                                <w:trHeight w:val="1014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1E9FE3F" w14:textId="77777777" w:rsidR="00E677AD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6"/>
                                    </w:rPr>
                                  </w:pPr>
                                </w:p>
                                <w:p w14:paraId="18CBA017" w14:textId="77777777" w:rsidR="00E677AD" w:rsidRPr="002E69C4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56C946BB" w14:textId="77777777" w:rsidR="00E677AD" w:rsidRPr="003B00AF" w:rsidRDefault="00E677AD" w:rsidP="00E677AD">
                                  <w:pPr>
                                    <w:spacing w:after="0"/>
                                    <w:rPr>
                                      <w:noProof/>
                                      <w:sz w:val="10"/>
                                    </w:rPr>
                                  </w:pPr>
                                </w:p>
                                <w:p w14:paraId="02AB4C81" w14:textId="77777777" w:rsidR="00E677AD" w:rsidRPr="002E69C4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C5DF07" wp14:editId="750A01A8">
                                        <wp:extent cx="381000" cy="387350"/>
                                        <wp:effectExtent l="0" t="0" r="0" b="0"/>
                                        <wp:docPr id="69" name="Picture 69" descr="https://openclipart.org/image/800px/svg_to_png/192590/1396998431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" name="Picture 43" descr="https://openclipart.org/image/800px/svg_to_png/192590/1396998431.png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1000" cy="387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0FD69A4B" w14:textId="494A6D62" w:rsidR="00E677AD" w:rsidRPr="00D31FE4" w:rsidRDefault="00D31FE4" w:rsidP="00D31FE4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4"/>
                                      <w:szCs w:val="18"/>
                                    </w:rPr>
                                  </w:pPr>
                                  <w:r w:rsidRPr="00D31FE4"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4"/>
                                      <w:szCs w:val="18"/>
                                      <w:highlight w:val="yellow"/>
                                    </w:rPr>
                                    <w:t>Week 7:</w:t>
                                  </w:r>
                                </w:p>
                                <w:p w14:paraId="73D9017E" w14:textId="77777777" w:rsidR="00E677AD" w:rsidRDefault="00E677AD" w:rsidP="00E677AD">
                                  <w:pPr>
                                    <w:spacing w:after="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6"/>
                                    </w:rPr>
                                    <w:t>Kona Ice</w:t>
                                  </w:r>
                                </w:p>
                                <w:p w14:paraId="62693404" w14:textId="71EE7DDB" w:rsidR="00E677AD" w:rsidRPr="00DC385D" w:rsidRDefault="00E677AD" w:rsidP="00E677AD">
                                  <w:pPr>
                                    <w:spacing w:after="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16"/>
                                    </w:rPr>
                                    <w:t>Party</w:t>
                                  </w:r>
                                </w:p>
                              </w:tc>
                              <w:tc>
                                <w:tcPr>
                                  <w:tcW w:w="887" w:type="dxa"/>
                                </w:tcPr>
                                <w:p w14:paraId="78FD68F9" w14:textId="1DCA615B" w:rsidR="00E677AD" w:rsidRPr="002E69C4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2CB10B66" w14:textId="77777777" w:rsidR="00E677AD" w:rsidRPr="002E69C4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677AD" w14:paraId="4AD67BF5" w14:textId="77777777" w:rsidTr="00A31E66">
                              <w:tc>
                                <w:tcPr>
                                  <w:tcW w:w="850" w:type="dxa"/>
                                </w:tcPr>
                                <w:p w14:paraId="75D751C2" w14:textId="77777777" w:rsidR="00E677AD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60686B39" w14:textId="77777777" w:rsidR="00E677AD" w:rsidRPr="002E69C4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188CF66D" w14:textId="77777777" w:rsidR="00E677AD" w:rsidRPr="00DE0052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b/>
                                      <w:color w:val="943634" w:themeColor="accent2" w:themeShade="BF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7" w:type="dxa"/>
                                </w:tcPr>
                                <w:p w14:paraId="72D6826B" w14:textId="77777777" w:rsidR="00E677AD" w:rsidRPr="002E69C4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2A56465F" w14:textId="77777777" w:rsidR="00E677AD" w:rsidRPr="002E69C4" w:rsidRDefault="00E677AD" w:rsidP="00E677AD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5E50DB" w14:textId="77777777" w:rsidR="002E69C4" w:rsidRPr="004D7EF7" w:rsidRDefault="002E69C4" w:rsidP="00DC1414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18030C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31" type="#_x0000_t202" style="position:absolute;margin-left:232.55pt;margin-top:4.05pt;width:229pt;height:34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" fillcolor="white [3212]" strokecolor="#9bbb59 [3206]" strokeweight="2pt">
                <v:textbox>
                  <w:txbxContent>
                    <w:tbl>
                      <w:tblPr>
                        <w:tblStyle w:val="TableGrid"/>
                        <w:tblW w:w="4590" w:type="dxa"/>
                        <w:tblInd w:w="-185" w:type="dxa"/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1004"/>
                        <w:gridCol w:w="1055"/>
                        <w:gridCol w:w="887"/>
                        <w:gridCol w:w="794"/>
                      </w:tblGrid>
                      <w:tr w:rsidR="00231593" w14:paraId="2B62611F" w14:textId="77777777" w:rsidTr="00A31E66">
                        <w:tc>
                          <w:tcPr>
                            <w:tcW w:w="850" w:type="dxa"/>
                            <w:shd w:val="clear" w:color="auto" w:fill="D6E3BC" w:themeFill="accent3" w:themeFillTint="66"/>
                          </w:tcPr>
                          <w:p w14:paraId="781A1ACB" w14:textId="77777777" w:rsidR="002E69C4" w:rsidRDefault="002E69C4" w:rsidP="00DC1414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</w:rPr>
                            </w:pPr>
                            <w:r w:rsidRPr="002E69C4">
                              <w:rPr>
                                <w:rFonts w:ascii="Arial Narrow" w:hAnsi="Arial Narrow"/>
                                <w:b/>
                                <w:sz w:val="16"/>
                              </w:rPr>
                              <w:t>Mondays</w:t>
                            </w:r>
                          </w:p>
                          <w:p w14:paraId="1C82CE11" w14:textId="77777777" w:rsidR="002E69C4" w:rsidRPr="00DE0052" w:rsidRDefault="002E69C4" w:rsidP="00DC1414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009900"/>
                                <w:sz w:val="16"/>
                              </w:rPr>
                            </w:pPr>
                            <w:r w:rsidRPr="00DE0052">
                              <w:rPr>
                                <w:rFonts w:ascii="Arial Narrow" w:hAnsi="Arial Narrow"/>
                                <w:b/>
                                <w:color w:val="009900"/>
                                <w:sz w:val="16"/>
                              </w:rPr>
                              <w:t>“</w:t>
                            </w:r>
                            <w:r w:rsidRPr="00DC1414">
                              <w:rPr>
                                <w:rFonts w:ascii="Arial Narrow" w:hAnsi="Arial Narrow"/>
                                <w:b/>
                                <w:color w:val="009900"/>
                                <w:sz w:val="16"/>
                                <w:u w:val="single"/>
                              </w:rPr>
                              <w:t>Amazing Animals”</w:t>
                            </w:r>
                          </w:p>
                        </w:tc>
                        <w:tc>
                          <w:tcPr>
                            <w:tcW w:w="1004" w:type="dxa"/>
                            <w:shd w:val="clear" w:color="auto" w:fill="D6E3BC" w:themeFill="accent3" w:themeFillTint="66"/>
                          </w:tcPr>
                          <w:p w14:paraId="61282071" w14:textId="77777777" w:rsidR="002E69C4" w:rsidRDefault="002E69C4" w:rsidP="00DC1414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</w:rPr>
                              <w:t>Tuesdays</w:t>
                            </w:r>
                          </w:p>
                          <w:p w14:paraId="5B7166B7" w14:textId="77777777" w:rsidR="002E69C4" w:rsidRPr="002E69C4" w:rsidRDefault="002E69C4" w:rsidP="00DC1414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</w:rPr>
                            </w:pPr>
                            <w:r w:rsidRPr="00DC1414">
                              <w:rPr>
                                <w:rFonts w:ascii="Arial Narrow" w:hAnsi="Arial Narrow"/>
                                <w:b/>
                                <w:color w:val="365F91" w:themeColor="accent1" w:themeShade="BF"/>
                                <w:sz w:val="16"/>
                                <w:u w:val="single"/>
                              </w:rPr>
                              <w:t>“Science Adventures</w:t>
                            </w:r>
                            <w:r w:rsidRPr="002E69C4">
                              <w:rPr>
                                <w:rFonts w:ascii="Arial Narrow" w:hAnsi="Arial Narrow"/>
                                <w:b/>
                                <w:color w:val="365F91" w:themeColor="accent1" w:themeShade="BF"/>
                                <w:sz w:val="16"/>
                              </w:rPr>
                              <w:t>”</w:t>
                            </w:r>
                          </w:p>
                        </w:tc>
                        <w:tc>
                          <w:tcPr>
                            <w:tcW w:w="1055" w:type="dxa"/>
                            <w:shd w:val="clear" w:color="auto" w:fill="D6E3BC" w:themeFill="accent3" w:themeFillTint="66"/>
                          </w:tcPr>
                          <w:p w14:paraId="287E6841" w14:textId="0CDCF432" w:rsidR="002E69C4" w:rsidRPr="00407F51" w:rsidRDefault="0021571F" w:rsidP="00DC1414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14"/>
                                <w:szCs w:val="18"/>
                              </w:rPr>
                            </w:pPr>
                            <w:r w:rsidRPr="00407F51">
                              <w:rPr>
                                <w:rFonts w:ascii="Arial Narrow" w:hAnsi="Arial Narrow"/>
                                <w:b/>
                                <w:sz w:val="14"/>
                                <w:szCs w:val="18"/>
                              </w:rPr>
                              <w:t>SPECIAL</w:t>
                            </w:r>
                          </w:p>
                          <w:p w14:paraId="751F813D" w14:textId="77777777" w:rsidR="002E69C4" w:rsidRDefault="00407F51" w:rsidP="00DC1414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4"/>
                                <w:szCs w:val="18"/>
                                <w:u w:val="single"/>
                              </w:rPr>
                            </w:pPr>
                            <w:r w:rsidRPr="00407F51"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4"/>
                                <w:szCs w:val="18"/>
                                <w:u w:val="single"/>
                              </w:rPr>
                              <w:t>WEDNESDAYS</w:t>
                            </w:r>
                          </w:p>
                          <w:p w14:paraId="14723D10" w14:textId="31B96712" w:rsidR="00407F51" w:rsidRPr="00407F51" w:rsidRDefault="00407F51" w:rsidP="00DC1414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noProof/>
                                <w:sz w:val="14"/>
                                <w:szCs w:val="18"/>
                              </w:rPr>
                              <w:drawing>
                                <wp:inline distT="0" distB="0" distL="0" distR="0" wp14:anchorId="30B3DAFB" wp14:editId="37C1B06B">
                                  <wp:extent cx="152400" cy="152400"/>
                                  <wp:effectExtent l="0" t="0" r="0" b="0"/>
                                  <wp:docPr id="73" name="Graphic 73" descr="Grinning face outline with solid fi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" name="Graphic 73" descr="Grinning face outline with solid fill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592" cy="1575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87" w:type="dxa"/>
                            <w:shd w:val="clear" w:color="auto" w:fill="D6E3BC" w:themeFill="accent3" w:themeFillTint="66"/>
                          </w:tcPr>
                          <w:p w14:paraId="7D9D522B" w14:textId="77777777" w:rsidR="002E69C4" w:rsidRDefault="002E69C4" w:rsidP="00DC1414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</w:rPr>
                              <w:t>Thursdays</w:t>
                            </w:r>
                          </w:p>
                          <w:p w14:paraId="17664724" w14:textId="77777777" w:rsidR="002E69C4" w:rsidRPr="002E69C4" w:rsidRDefault="002E69C4" w:rsidP="00DC1414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</w:rPr>
                            </w:pPr>
                            <w:r w:rsidRPr="00DC1414">
                              <w:rPr>
                                <w:rFonts w:ascii="Arial Narrow" w:hAnsi="Arial Narrow"/>
                                <w:b/>
                                <w:color w:val="7030A0"/>
                                <w:sz w:val="16"/>
                                <w:u w:val="single"/>
                              </w:rPr>
                              <w:t>“Around the World</w:t>
                            </w:r>
                            <w:r w:rsidRPr="002E69C4">
                              <w:rPr>
                                <w:rFonts w:ascii="Arial Narrow" w:hAnsi="Arial Narrow"/>
                                <w:b/>
                                <w:color w:val="7030A0"/>
                                <w:sz w:val="16"/>
                              </w:rPr>
                              <w:t>”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D6E3BC" w:themeFill="accent3" w:themeFillTint="66"/>
                          </w:tcPr>
                          <w:p w14:paraId="49C3EBF2" w14:textId="77777777" w:rsidR="002E69C4" w:rsidRDefault="002E69C4" w:rsidP="00DC1414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</w:rPr>
                              <w:t>Fridays</w:t>
                            </w:r>
                          </w:p>
                          <w:p w14:paraId="106D2EC5" w14:textId="77777777" w:rsidR="002E69C4" w:rsidRDefault="004A1A90" w:rsidP="00DC1414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0000FF"/>
                                <w:sz w:val="16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FF"/>
                                <w:sz w:val="16"/>
                                <w:u w:val="single"/>
                              </w:rPr>
                              <w:t>All about</w:t>
                            </w:r>
                          </w:p>
                          <w:p w14:paraId="7C3F81C5" w14:textId="120BC7D5" w:rsidR="004A1A90" w:rsidRPr="002E69C4" w:rsidRDefault="004A1A90" w:rsidP="00DC1414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0000FF"/>
                                <w:sz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FF"/>
                                <w:sz w:val="16"/>
                                <w:u w:val="single"/>
                              </w:rPr>
                              <w:t>WATER</w:t>
                            </w:r>
                          </w:p>
                        </w:tc>
                      </w:tr>
                      <w:tr w:rsidR="00231593" w14:paraId="4928F2FA" w14:textId="77777777" w:rsidTr="00A31E66">
                        <w:tc>
                          <w:tcPr>
                            <w:tcW w:w="850" w:type="dxa"/>
                          </w:tcPr>
                          <w:p w14:paraId="7834B428" w14:textId="77777777" w:rsidR="002E69C4" w:rsidRDefault="002E69C4" w:rsidP="002E69C4">
                            <w:pPr>
                              <w:spacing w:after="0"/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</w:p>
                          <w:p w14:paraId="18F050D4" w14:textId="77777777" w:rsidR="002E69C4" w:rsidRPr="002E69C4" w:rsidRDefault="002E69C4" w:rsidP="002E69C4">
                            <w:pPr>
                              <w:spacing w:after="0"/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04" w:type="dxa"/>
                          </w:tcPr>
                          <w:p w14:paraId="565996E0" w14:textId="77777777" w:rsidR="002E69C4" w:rsidRPr="00DC1414" w:rsidRDefault="002E69C4" w:rsidP="002E69C4">
                            <w:pPr>
                              <w:spacing w:after="0"/>
                              <w:rPr>
                                <w:rFonts w:ascii="Arial Narrow" w:hAnsi="Arial Narrow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5" w:type="dxa"/>
                          </w:tcPr>
                          <w:p w14:paraId="681D775A" w14:textId="79259EE8" w:rsidR="00715033" w:rsidRPr="00DC385D" w:rsidRDefault="00E677AD" w:rsidP="002E69C4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6"/>
                              </w:rPr>
                            </w:pPr>
                            <w:r w:rsidRPr="00E677AD"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6"/>
                                <w:highlight w:val="yellow"/>
                              </w:rPr>
                              <w:t>Week 1:</w:t>
                            </w:r>
                          </w:p>
                          <w:p w14:paraId="549CBFC8" w14:textId="0BFC2B39" w:rsidR="00E677AD" w:rsidRDefault="00E677AD" w:rsidP="00E677AD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6"/>
                              </w:rPr>
                              <w:t>Virtual Zoo</w:t>
                            </w:r>
                          </w:p>
                          <w:p w14:paraId="6412DC95" w14:textId="77777777" w:rsidR="00E677AD" w:rsidRDefault="00E677AD" w:rsidP="00E677AD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6"/>
                              </w:rPr>
                            </w:pPr>
                          </w:p>
                          <w:p w14:paraId="3CB8F66A" w14:textId="77777777" w:rsidR="002E69C4" w:rsidRPr="00DC385D" w:rsidRDefault="002E69C4" w:rsidP="002E69C4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87" w:type="dxa"/>
                          </w:tcPr>
                          <w:p w14:paraId="0BB46A7B" w14:textId="77777777" w:rsidR="002E69C4" w:rsidRDefault="002E69C4" w:rsidP="002E69C4">
                            <w:pPr>
                              <w:spacing w:after="0"/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</w:p>
                          <w:p w14:paraId="578968FC" w14:textId="77777777" w:rsidR="00E677AD" w:rsidRDefault="00E677AD" w:rsidP="002E69C4">
                            <w:pPr>
                              <w:spacing w:after="0"/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</w:p>
                          <w:p w14:paraId="48684B3E" w14:textId="77777777" w:rsidR="00E677AD" w:rsidRDefault="00E677AD" w:rsidP="002E69C4">
                            <w:pPr>
                              <w:spacing w:after="0"/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</w:p>
                          <w:p w14:paraId="0B6085B5" w14:textId="77777777" w:rsidR="00E677AD" w:rsidRDefault="00E677AD" w:rsidP="002E69C4">
                            <w:pPr>
                              <w:spacing w:after="0"/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</w:p>
                          <w:p w14:paraId="1ED207B1" w14:textId="641B6E3A" w:rsidR="00E677AD" w:rsidRPr="002E69C4" w:rsidRDefault="00E677AD" w:rsidP="002E69C4">
                            <w:pPr>
                              <w:spacing w:after="0"/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14:paraId="663A72AA" w14:textId="77777777" w:rsidR="00E677AD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6"/>
                              </w:rPr>
                            </w:pPr>
                          </w:p>
                          <w:p w14:paraId="7A7DDA34" w14:textId="77777777" w:rsidR="002E69C4" w:rsidRPr="002E69C4" w:rsidRDefault="002E69C4" w:rsidP="002E69C4">
                            <w:pPr>
                              <w:spacing w:after="0"/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</w:p>
                        </w:tc>
                      </w:tr>
                      <w:tr w:rsidR="00E677AD" w14:paraId="08DCF1DB" w14:textId="77777777" w:rsidTr="00A31E66">
                        <w:tc>
                          <w:tcPr>
                            <w:tcW w:w="850" w:type="dxa"/>
                          </w:tcPr>
                          <w:p w14:paraId="42FE44DA" w14:textId="77777777" w:rsidR="00E677AD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</w:p>
                          <w:p w14:paraId="2FA4257B" w14:textId="77777777" w:rsidR="00E677AD" w:rsidRPr="002E69C4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04" w:type="dxa"/>
                          </w:tcPr>
                          <w:p w14:paraId="473EA1B2" w14:textId="77777777" w:rsidR="00E677AD" w:rsidRPr="002E69C4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55" w:type="dxa"/>
                          </w:tcPr>
                          <w:p w14:paraId="4BAA1CD9" w14:textId="77777777" w:rsidR="00E677AD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6"/>
                              </w:rPr>
                            </w:pPr>
                            <w:r w:rsidRPr="00E677AD"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6"/>
                                <w:highlight w:val="yellow"/>
                              </w:rPr>
                              <w:t>Week 2:</w:t>
                            </w:r>
                          </w:p>
                          <w:p w14:paraId="2A2FCA8B" w14:textId="714DAB1B" w:rsidR="00E677AD" w:rsidRPr="00DC385D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6"/>
                              </w:rPr>
                            </w:pPr>
                            <w:r w:rsidRPr="00DC385D"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6"/>
                              </w:rPr>
                              <w:t>A Bug’s Life</w:t>
                            </w:r>
                          </w:p>
                          <w:p w14:paraId="0F4DF8E8" w14:textId="55BFC3D6" w:rsidR="00E677AD" w:rsidRPr="00DC385D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6"/>
                              </w:rPr>
                            </w:pPr>
                            <w:r w:rsidRPr="00DC385D"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6"/>
                              </w:rPr>
                              <w:t>Nature Walk</w:t>
                            </w:r>
                          </w:p>
                          <w:p w14:paraId="4F2327C1" w14:textId="77777777" w:rsidR="00E677AD" w:rsidRPr="00DC385D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87" w:type="dxa"/>
                          </w:tcPr>
                          <w:p w14:paraId="12B901D0" w14:textId="77777777" w:rsidR="00E677AD" w:rsidRPr="002E69C4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14:paraId="5E875536" w14:textId="77777777" w:rsidR="00E677AD" w:rsidRPr="002E69C4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</w:p>
                        </w:tc>
                      </w:tr>
                      <w:tr w:rsidR="00E677AD" w14:paraId="5327C566" w14:textId="77777777" w:rsidTr="00A31E66">
                        <w:tc>
                          <w:tcPr>
                            <w:tcW w:w="850" w:type="dxa"/>
                          </w:tcPr>
                          <w:p w14:paraId="1F370DFE" w14:textId="77777777" w:rsidR="00E677AD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</w:p>
                          <w:p w14:paraId="1E207BED" w14:textId="77777777" w:rsidR="00E677AD" w:rsidRPr="002E69C4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04" w:type="dxa"/>
                          </w:tcPr>
                          <w:p w14:paraId="5F3F04D8" w14:textId="77777777" w:rsidR="00E677AD" w:rsidRPr="003B00AF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sz w:val="10"/>
                              </w:rPr>
                            </w:pPr>
                          </w:p>
                          <w:p w14:paraId="0FA9B2D4" w14:textId="77777777" w:rsidR="00E677AD" w:rsidRPr="002E69C4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E5004B" wp14:editId="43491716">
                                  <wp:extent cx="381000" cy="387350"/>
                                  <wp:effectExtent l="0" t="0" r="0" b="0"/>
                                  <wp:docPr id="49" name="Picture 49" descr="https://openclipart.org/image/800px/svg_to_png/192590/1396998431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Picture 43" descr="https://openclipart.org/image/800px/svg_to_png/192590/1396998431.pn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8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78A38632" w14:textId="3A34E24A" w:rsidR="00E677AD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6"/>
                              </w:rPr>
                            </w:pPr>
                            <w:r w:rsidRPr="00E677AD"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6"/>
                                <w:highlight w:val="yellow"/>
                              </w:rPr>
                              <w:t>Week 3:</w:t>
                            </w:r>
                          </w:p>
                          <w:p w14:paraId="7A222663" w14:textId="32C6331C" w:rsidR="00E677AD" w:rsidRDefault="00E677AD" w:rsidP="00E677AD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6"/>
                              </w:rPr>
                              <w:t>Dinosaurs’</w:t>
                            </w:r>
                          </w:p>
                          <w:p w14:paraId="0B2792CA" w14:textId="77777777" w:rsidR="00E677AD" w:rsidRPr="00DC385D" w:rsidRDefault="00E677AD" w:rsidP="00E677AD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6"/>
                              </w:rPr>
                            </w:pPr>
                            <w:r w:rsidRPr="00DC385D"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6"/>
                              </w:rPr>
                              <w:t>Day</w:t>
                            </w:r>
                          </w:p>
                          <w:p w14:paraId="0836F560" w14:textId="77777777" w:rsidR="00E677AD" w:rsidRPr="00DC385D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87" w:type="dxa"/>
                          </w:tcPr>
                          <w:p w14:paraId="3F701ADF" w14:textId="77777777" w:rsidR="00E677AD" w:rsidRPr="002E69C4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14:paraId="4AC3C34A" w14:textId="77777777" w:rsidR="00E677AD" w:rsidRPr="002E69C4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</w:p>
                        </w:tc>
                      </w:tr>
                      <w:tr w:rsidR="00E677AD" w14:paraId="2035EF46" w14:textId="77777777" w:rsidTr="00A31E66">
                        <w:tc>
                          <w:tcPr>
                            <w:tcW w:w="850" w:type="dxa"/>
                          </w:tcPr>
                          <w:p w14:paraId="37CCB9E4" w14:textId="77777777" w:rsidR="00E677AD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</w:p>
                          <w:p w14:paraId="44041F84" w14:textId="77777777" w:rsidR="00E677AD" w:rsidRPr="002E69C4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04" w:type="dxa"/>
                          </w:tcPr>
                          <w:p w14:paraId="6D39F3ED" w14:textId="77777777" w:rsidR="00E677AD" w:rsidRPr="002E69C4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55" w:type="dxa"/>
                          </w:tcPr>
                          <w:p w14:paraId="17BBBFDC" w14:textId="3DCAC98C" w:rsidR="00E677AD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6"/>
                              </w:rPr>
                            </w:pPr>
                            <w:r w:rsidRPr="00E677AD"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6"/>
                                <w:highlight w:val="yellow"/>
                              </w:rPr>
                              <w:t>Week 4:</w:t>
                            </w:r>
                          </w:p>
                          <w:p w14:paraId="02C8E1FD" w14:textId="39395FA1" w:rsidR="00E677AD" w:rsidRPr="00DC385D" w:rsidRDefault="00E677AD" w:rsidP="00E677AD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6"/>
                              </w:rPr>
                            </w:pPr>
                            <w:r w:rsidRPr="00DC385D"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6"/>
                              </w:rPr>
                              <w:t>Movie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6"/>
                              </w:rPr>
                              <w:t xml:space="preserve"> &amp; Pizza</w:t>
                            </w:r>
                            <w:r w:rsidRPr="00DC385D"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6"/>
                              </w:rPr>
                              <w:t xml:space="preserve"> Day</w:t>
                            </w:r>
                          </w:p>
                          <w:p w14:paraId="64959486" w14:textId="77777777" w:rsidR="00E677AD" w:rsidRPr="00DC385D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87" w:type="dxa"/>
                          </w:tcPr>
                          <w:p w14:paraId="596FB5F7" w14:textId="77777777" w:rsidR="00E677AD" w:rsidRPr="002E69C4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14:paraId="2DA4A40A" w14:textId="77777777" w:rsidR="00E677AD" w:rsidRPr="002E69C4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</w:p>
                        </w:tc>
                      </w:tr>
                      <w:tr w:rsidR="00E677AD" w14:paraId="603930AE" w14:textId="77777777" w:rsidTr="00A31E66">
                        <w:tc>
                          <w:tcPr>
                            <w:tcW w:w="850" w:type="dxa"/>
                          </w:tcPr>
                          <w:p w14:paraId="50290986" w14:textId="77777777" w:rsidR="00E677AD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</w:p>
                          <w:p w14:paraId="515F4341" w14:textId="77777777" w:rsidR="00E677AD" w:rsidRPr="002E69C4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04" w:type="dxa"/>
                          </w:tcPr>
                          <w:p w14:paraId="4EA3EBD4" w14:textId="77777777" w:rsidR="00E677AD" w:rsidRPr="003B00AF" w:rsidRDefault="00E677AD" w:rsidP="00E677AD">
                            <w:pPr>
                              <w:spacing w:after="0"/>
                              <w:jc w:val="center"/>
                              <w:rPr>
                                <w:noProof/>
                                <w:sz w:val="10"/>
                              </w:rPr>
                            </w:pPr>
                          </w:p>
                          <w:p w14:paraId="019B0E58" w14:textId="77777777" w:rsidR="00E677AD" w:rsidRPr="002E69C4" w:rsidRDefault="00E677AD" w:rsidP="00E677AD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0778A9" wp14:editId="47ACEB26">
                                  <wp:extent cx="381000" cy="387350"/>
                                  <wp:effectExtent l="0" t="0" r="0" b="0"/>
                                  <wp:docPr id="50" name="Picture 50" descr="https://openclipart.org/image/800px/svg_to_png/192590/1396998431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Picture 43" descr="https://openclipart.org/image/800px/svg_to_png/192590/1396998431.pn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8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0CB4656B" w14:textId="6885C049" w:rsidR="00E677AD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4"/>
                              </w:rPr>
                            </w:pPr>
                            <w:r w:rsidRPr="00E677AD"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4"/>
                                <w:highlight w:val="yellow"/>
                              </w:rPr>
                              <w:t>Week 5:</w:t>
                            </w:r>
                          </w:p>
                          <w:p w14:paraId="77D88CC4" w14:textId="49563ECF" w:rsidR="00E677AD" w:rsidRPr="00AF1001" w:rsidRDefault="00E677AD" w:rsidP="00E677AD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4"/>
                              </w:rPr>
                              <w:t>Wizards &amp; Magic Day</w:t>
                            </w:r>
                          </w:p>
                          <w:p w14:paraId="499D40FD" w14:textId="77777777" w:rsidR="00E677AD" w:rsidRPr="00DC385D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87" w:type="dxa"/>
                          </w:tcPr>
                          <w:p w14:paraId="30D2FCDB" w14:textId="77777777" w:rsidR="00E677AD" w:rsidRPr="002E69C4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14:paraId="293B3A52" w14:textId="77777777" w:rsidR="00E677AD" w:rsidRPr="002E69C4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</w:p>
                        </w:tc>
                      </w:tr>
                      <w:tr w:rsidR="00E677AD" w14:paraId="42EB24A7" w14:textId="77777777" w:rsidTr="00A31E66">
                        <w:tc>
                          <w:tcPr>
                            <w:tcW w:w="850" w:type="dxa"/>
                          </w:tcPr>
                          <w:p w14:paraId="0D0D7BB3" w14:textId="77777777" w:rsidR="00E677AD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</w:p>
                          <w:p w14:paraId="594F3880" w14:textId="77777777" w:rsidR="00E677AD" w:rsidRPr="002E69C4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04" w:type="dxa"/>
                          </w:tcPr>
                          <w:p w14:paraId="4F37625D" w14:textId="77777777" w:rsidR="00E677AD" w:rsidRPr="002E69C4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55" w:type="dxa"/>
                          </w:tcPr>
                          <w:p w14:paraId="065FE260" w14:textId="710B9597" w:rsidR="00E677AD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6"/>
                                <w:szCs w:val="10"/>
                              </w:rPr>
                            </w:pPr>
                          </w:p>
                          <w:p w14:paraId="6476B638" w14:textId="21A366AF" w:rsidR="00E677AD" w:rsidRPr="00E677AD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4"/>
                                <w:szCs w:val="14"/>
                              </w:rPr>
                            </w:pPr>
                            <w:r w:rsidRPr="00D31FE4"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4"/>
                                <w:szCs w:val="14"/>
                                <w:highlight w:val="yellow"/>
                              </w:rPr>
                              <w:t>Week 6:</w:t>
                            </w:r>
                          </w:p>
                          <w:p w14:paraId="6FA963E9" w14:textId="5D2C3622" w:rsidR="00E677AD" w:rsidRDefault="00E677AD" w:rsidP="00E677AD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4"/>
                                <w:szCs w:val="18"/>
                              </w:rPr>
                            </w:pPr>
                            <w:r w:rsidRPr="00E677AD"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4"/>
                                <w:szCs w:val="18"/>
                              </w:rPr>
                              <w:t>Dress like a Superhero day</w:t>
                            </w:r>
                          </w:p>
                          <w:p w14:paraId="50763C89" w14:textId="1AB87373" w:rsidR="00E677AD" w:rsidRDefault="00E677AD" w:rsidP="00E677AD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4"/>
                                <w:szCs w:val="18"/>
                              </w:rPr>
                            </w:pPr>
                          </w:p>
                          <w:p w14:paraId="7A478AC5" w14:textId="49A8E6C1" w:rsidR="00E677AD" w:rsidRPr="00E677AD" w:rsidRDefault="00E677AD" w:rsidP="00E677AD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0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887" w:type="dxa"/>
                          </w:tcPr>
                          <w:p w14:paraId="25A3ADB1" w14:textId="77777777" w:rsidR="00E677AD" w:rsidRPr="002E69C4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14:paraId="134B182D" w14:textId="77777777" w:rsidR="00E677AD" w:rsidRPr="002E69C4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</w:p>
                        </w:tc>
                      </w:tr>
                      <w:tr w:rsidR="00E677AD" w14:paraId="1F0F141C" w14:textId="77777777" w:rsidTr="00E677AD">
                        <w:trPr>
                          <w:trHeight w:val="1014"/>
                        </w:trPr>
                        <w:tc>
                          <w:tcPr>
                            <w:tcW w:w="850" w:type="dxa"/>
                          </w:tcPr>
                          <w:p w14:paraId="51E9FE3F" w14:textId="77777777" w:rsidR="00E677AD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</w:p>
                          <w:p w14:paraId="18CBA017" w14:textId="77777777" w:rsidR="00E677AD" w:rsidRPr="002E69C4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04" w:type="dxa"/>
                          </w:tcPr>
                          <w:p w14:paraId="56C946BB" w14:textId="77777777" w:rsidR="00E677AD" w:rsidRPr="003B00AF" w:rsidRDefault="00E677AD" w:rsidP="00E677AD">
                            <w:pPr>
                              <w:spacing w:after="0"/>
                              <w:rPr>
                                <w:noProof/>
                                <w:sz w:val="10"/>
                              </w:rPr>
                            </w:pPr>
                          </w:p>
                          <w:p w14:paraId="02AB4C81" w14:textId="77777777" w:rsidR="00E677AD" w:rsidRPr="002E69C4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C5DF07" wp14:editId="750A01A8">
                                  <wp:extent cx="381000" cy="387350"/>
                                  <wp:effectExtent l="0" t="0" r="0" b="0"/>
                                  <wp:docPr id="69" name="Picture 69" descr="https://openclipart.org/image/800px/svg_to_png/192590/1396998431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Picture 43" descr="https://openclipart.org/image/800px/svg_to_png/192590/1396998431.pn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8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0FD69A4B" w14:textId="494A6D62" w:rsidR="00E677AD" w:rsidRPr="00D31FE4" w:rsidRDefault="00D31FE4" w:rsidP="00D31FE4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4"/>
                                <w:szCs w:val="18"/>
                              </w:rPr>
                            </w:pPr>
                            <w:r w:rsidRPr="00D31FE4"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4"/>
                                <w:szCs w:val="18"/>
                                <w:highlight w:val="yellow"/>
                              </w:rPr>
                              <w:t>Week 7:</w:t>
                            </w:r>
                          </w:p>
                          <w:p w14:paraId="73D9017E" w14:textId="77777777" w:rsidR="00E677AD" w:rsidRDefault="00E677AD" w:rsidP="00E677AD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6"/>
                              </w:rPr>
                              <w:t>Kona Ice</w:t>
                            </w:r>
                          </w:p>
                          <w:p w14:paraId="62693404" w14:textId="71EE7DDB" w:rsidR="00E677AD" w:rsidRPr="00DC385D" w:rsidRDefault="00E677AD" w:rsidP="00E677AD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16"/>
                              </w:rPr>
                              <w:t>Party</w:t>
                            </w:r>
                          </w:p>
                        </w:tc>
                        <w:tc>
                          <w:tcPr>
                            <w:tcW w:w="887" w:type="dxa"/>
                          </w:tcPr>
                          <w:p w14:paraId="78FD68F9" w14:textId="1DCA615B" w:rsidR="00E677AD" w:rsidRPr="002E69C4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14:paraId="2CB10B66" w14:textId="77777777" w:rsidR="00E677AD" w:rsidRPr="002E69C4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</w:p>
                        </w:tc>
                      </w:tr>
                      <w:tr w:rsidR="00E677AD" w14:paraId="4AD67BF5" w14:textId="77777777" w:rsidTr="00A31E66">
                        <w:tc>
                          <w:tcPr>
                            <w:tcW w:w="850" w:type="dxa"/>
                          </w:tcPr>
                          <w:p w14:paraId="75D751C2" w14:textId="77777777" w:rsidR="00E677AD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04" w:type="dxa"/>
                          </w:tcPr>
                          <w:p w14:paraId="60686B39" w14:textId="77777777" w:rsidR="00E677AD" w:rsidRPr="002E69C4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55" w:type="dxa"/>
                          </w:tcPr>
                          <w:p w14:paraId="188CF66D" w14:textId="77777777" w:rsidR="00E677AD" w:rsidRPr="00DE0052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943634" w:themeColor="accent2" w:themeShade="BF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887" w:type="dxa"/>
                          </w:tcPr>
                          <w:p w14:paraId="72D6826B" w14:textId="77777777" w:rsidR="00E677AD" w:rsidRPr="002E69C4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14:paraId="2A56465F" w14:textId="77777777" w:rsidR="00E677AD" w:rsidRPr="002E69C4" w:rsidRDefault="00E677AD" w:rsidP="00E677AD">
                            <w:pPr>
                              <w:spacing w:after="0"/>
                              <w:rPr>
                                <w:rFonts w:ascii="Arial Narrow" w:hAnsi="Arial Narrow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215E50DB" w14:textId="77777777" w:rsidR="002E69C4" w:rsidRPr="004D7EF7" w:rsidRDefault="002E69C4" w:rsidP="00DC1414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605BFA" w14:textId="3D976A7C" w:rsidR="002E69C4" w:rsidRDefault="00AC5E6F">
      <w:r>
        <w:rPr>
          <w:noProof/>
        </w:rPr>
        <w:drawing>
          <wp:anchor distT="0" distB="0" distL="114300" distR="114300" simplePos="0" relativeHeight="251724800" behindDoc="0" locked="0" layoutInCell="1" allowOverlap="1" wp14:anchorId="2BDE0979" wp14:editId="5851C5D2">
            <wp:simplePos x="0" y="0"/>
            <wp:positionH relativeFrom="margin">
              <wp:posOffset>6440575</wp:posOffset>
            </wp:positionH>
            <wp:positionV relativeFrom="paragraph">
              <wp:posOffset>216386</wp:posOffset>
            </wp:positionV>
            <wp:extent cx="2736715" cy="1696348"/>
            <wp:effectExtent l="0" t="0" r="6985" b="0"/>
            <wp:wrapNone/>
            <wp:docPr id="70" name="Picture 70" descr="https://s.yimg.com/fz/api/res/1.2/PrIgvLIA4ggbfH52WlTulQ--/YXBwaWQ9c3JjaGRkO2g9NDAwO3E9OTU7dz02MDA-/https:/s.yimg.com/vp/f351/f3513c1328179ce74b179f88cbba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.yimg.com/fz/api/res/1.2/PrIgvLIA4ggbfH52WlTulQ--/YXBwaWQ9c3JjaGRkO2g9NDAwO3E9OTU7dz02MDA-/https:/s.yimg.com/vp/f351/f3513c1328179ce74b179f88cbba04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15" cy="169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5595D" w14:textId="0250DC20" w:rsidR="002E69C4" w:rsidRDefault="008266F7" w:rsidP="002E69C4">
      <w:pPr>
        <w:jc w:val="center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33EE5277" wp14:editId="1D3686E3">
            <wp:simplePos x="0" y="0"/>
            <wp:positionH relativeFrom="column">
              <wp:posOffset>4892364</wp:posOffset>
            </wp:positionH>
            <wp:positionV relativeFrom="paragraph">
              <wp:posOffset>64054</wp:posOffset>
            </wp:positionV>
            <wp:extent cx="395840" cy="402077"/>
            <wp:effectExtent l="0" t="0" r="4445" b="0"/>
            <wp:wrapNone/>
            <wp:docPr id="54" name="Picture 54" descr="http://www.clker.com/cliparts/1/0/3/5/1356315495719090323kids-world-hands-friends-networks-globe-illustration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ker.com/cliparts/1/0/3/5/1356315495719090323kids-world-hands-friends-networks-globe-illustration-smal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48" cy="40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239">
        <w:rPr>
          <w:noProof/>
        </w:rPr>
        <w:drawing>
          <wp:anchor distT="0" distB="0" distL="114300" distR="114300" simplePos="0" relativeHeight="251802624" behindDoc="0" locked="0" layoutInCell="1" allowOverlap="1" wp14:anchorId="603C6865" wp14:editId="3E559EDF">
            <wp:simplePos x="0" y="0"/>
            <wp:positionH relativeFrom="column">
              <wp:posOffset>5393150</wp:posOffset>
            </wp:positionH>
            <wp:positionV relativeFrom="paragraph">
              <wp:posOffset>49490</wp:posOffset>
            </wp:positionV>
            <wp:extent cx="453882" cy="453882"/>
            <wp:effectExtent l="19050" t="19050" r="22860" b="41910"/>
            <wp:wrapNone/>
            <wp:docPr id="19" name="Picture 1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9402">
                      <a:off x="0" y="0"/>
                      <a:ext cx="453882" cy="45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AD">
        <w:rPr>
          <w:noProof/>
        </w:rPr>
        <w:drawing>
          <wp:anchor distT="0" distB="0" distL="114300" distR="114300" simplePos="0" relativeHeight="251727872" behindDoc="0" locked="0" layoutInCell="1" allowOverlap="1" wp14:anchorId="317CF63B" wp14:editId="4DC1E7AA">
            <wp:simplePos x="0" y="0"/>
            <wp:positionH relativeFrom="column">
              <wp:posOffset>2985516</wp:posOffset>
            </wp:positionH>
            <wp:positionV relativeFrom="paragraph">
              <wp:posOffset>99187</wp:posOffset>
            </wp:positionV>
            <wp:extent cx="447966" cy="336550"/>
            <wp:effectExtent l="0" t="0" r="9525" b="6350"/>
            <wp:wrapNone/>
            <wp:docPr id="77" name="Picture 77" descr="http://www.content.mycutegraphics.com/graphics/bear/grizzly-b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ntent.mycutegraphics.com/graphics/bear/grizzly-bear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66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AD">
        <w:rPr>
          <w:noProof/>
        </w:rPr>
        <w:drawing>
          <wp:anchor distT="0" distB="0" distL="114300" distR="114300" simplePos="0" relativeHeight="251678720" behindDoc="0" locked="0" layoutInCell="1" allowOverlap="1" wp14:anchorId="605E792D" wp14:editId="39AF4555">
            <wp:simplePos x="0" y="0"/>
            <wp:positionH relativeFrom="margin">
              <wp:posOffset>4218305</wp:posOffset>
            </wp:positionH>
            <wp:positionV relativeFrom="paragraph">
              <wp:posOffset>227457</wp:posOffset>
            </wp:positionV>
            <wp:extent cx="463550" cy="309033"/>
            <wp:effectExtent l="0" t="0" r="0" b="0"/>
            <wp:wrapNone/>
            <wp:docPr id="35" name="Picture 35" descr="http://1.bp.blogspot.com/-PNSe-8sxnww/T9YkRs2WRLI/AAAAAAAAAYY/ka7wtTeTs5o/s400/clip-art-free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PNSe-8sxnww/T9YkRs2WRLI/AAAAAAAAAYY/ka7wtTeTs5o/s400/clip-art-free-2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30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414">
        <w:rPr>
          <w:noProof/>
        </w:rPr>
        <w:drawing>
          <wp:anchor distT="0" distB="0" distL="114300" distR="114300" simplePos="0" relativeHeight="251686912" behindDoc="0" locked="0" layoutInCell="1" allowOverlap="1" wp14:anchorId="65AA2951" wp14:editId="5484003D">
            <wp:simplePos x="0" y="0"/>
            <wp:positionH relativeFrom="column">
              <wp:posOffset>3585210</wp:posOffset>
            </wp:positionH>
            <wp:positionV relativeFrom="paragraph">
              <wp:posOffset>31115</wp:posOffset>
            </wp:positionV>
            <wp:extent cx="381000" cy="387350"/>
            <wp:effectExtent l="0" t="0" r="0" b="0"/>
            <wp:wrapNone/>
            <wp:docPr id="43" name="Picture 43" descr="https://openclipart.org/image/800px/svg_to_png/192590/1396998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penclipart.org/image/800px/svg_to_png/192590/139699843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232EE" w14:textId="56932423" w:rsidR="00DC385D" w:rsidRDefault="00DC385D"/>
    <w:p w14:paraId="60D8AEBF" w14:textId="3E9C05C1" w:rsidR="00DC385D" w:rsidRPr="00DC385D" w:rsidRDefault="008266F7" w:rsidP="00DC385D">
      <w:r>
        <w:rPr>
          <w:noProof/>
        </w:rPr>
        <w:drawing>
          <wp:anchor distT="0" distB="0" distL="114300" distR="114300" simplePos="0" relativeHeight="251804672" behindDoc="0" locked="0" layoutInCell="1" allowOverlap="1" wp14:anchorId="7DE9E76E" wp14:editId="583F5DC5">
            <wp:simplePos x="0" y="0"/>
            <wp:positionH relativeFrom="column">
              <wp:posOffset>5379696</wp:posOffset>
            </wp:positionH>
            <wp:positionV relativeFrom="paragraph">
              <wp:posOffset>96845</wp:posOffset>
            </wp:positionV>
            <wp:extent cx="453882" cy="453882"/>
            <wp:effectExtent l="19050" t="19050" r="22860" b="41910"/>
            <wp:wrapNone/>
            <wp:docPr id="23" name="Picture 2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9402">
                      <a:off x="0" y="0"/>
                      <a:ext cx="453882" cy="45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23C5627D" wp14:editId="5806B9BB">
            <wp:simplePos x="0" y="0"/>
            <wp:positionH relativeFrom="column">
              <wp:posOffset>4878881</wp:posOffset>
            </wp:positionH>
            <wp:positionV relativeFrom="paragraph">
              <wp:posOffset>108950</wp:posOffset>
            </wp:positionV>
            <wp:extent cx="388526" cy="394649"/>
            <wp:effectExtent l="0" t="0" r="0" b="5715"/>
            <wp:wrapNone/>
            <wp:docPr id="56" name="Picture 56" descr="http://www.clker.com/cliparts/1/0/3/5/1356315495719090323kids-world-hands-friends-networks-globe-illustration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ker.com/cliparts/1/0/3/5/1356315495719090323kids-world-hands-friends-networks-globe-illustration-smal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26" cy="39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380D1D86" wp14:editId="589B90F3">
            <wp:simplePos x="0" y="0"/>
            <wp:positionH relativeFrom="column">
              <wp:posOffset>3007360</wp:posOffset>
            </wp:positionH>
            <wp:positionV relativeFrom="paragraph">
              <wp:posOffset>135349</wp:posOffset>
            </wp:positionV>
            <wp:extent cx="396826" cy="382524"/>
            <wp:effectExtent l="0" t="0" r="3810" b="0"/>
            <wp:wrapNone/>
            <wp:docPr id="40" name="Picture 40" descr="http://www.clker.com/cliparts/H/1/M/o/E/H/lady-bug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lker.com/cliparts/H/1/M/o/E/H/lady-bug-hi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26" cy="38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2BA8BA38" wp14:editId="0DF1C494">
            <wp:simplePos x="0" y="0"/>
            <wp:positionH relativeFrom="column">
              <wp:posOffset>3546475</wp:posOffset>
            </wp:positionH>
            <wp:positionV relativeFrom="paragraph">
              <wp:posOffset>132215</wp:posOffset>
            </wp:positionV>
            <wp:extent cx="466896" cy="359664"/>
            <wp:effectExtent l="0" t="0" r="0" b="2540"/>
            <wp:wrapNone/>
            <wp:docPr id="53" name="Picture 53" descr="http://2.bp.blogspot.com/-MZW-7uWHtJ4/UT8tUpWkQLI/AAAAAAAAEds/JYATPwxGVEA/s1600/Stepping+into+Sci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MZW-7uWHtJ4/UT8tUpWkQLI/AAAAAAAAEds/JYATPwxGVEA/s1600/Stepping+into+Scienc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66896" cy="35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4D0DE" w14:textId="7F64B6A5" w:rsidR="00DC385D" w:rsidRPr="00DC385D" w:rsidRDefault="00AF1001" w:rsidP="00AF1001">
      <w:pPr>
        <w:tabs>
          <w:tab w:val="left" w:pos="9940"/>
        </w:tabs>
      </w:pPr>
      <w:r>
        <w:tab/>
      </w:r>
    </w:p>
    <w:p w14:paraId="7ABDBBAC" w14:textId="360C1B67" w:rsidR="00DC385D" w:rsidRPr="00DC385D" w:rsidRDefault="00A90A5C" w:rsidP="00DC385D">
      <w:r>
        <w:rPr>
          <w:noProof/>
        </w:rPr>
        <w:drawing>
          <wp:anchor distT="0" distB="0" distL="114300" distR="114300" simplePos="0" relativeHeight="251816960" behindDoc="0" locked="0" layoutInCell="1" allowOverlap="1" wp14:anchorId="195AEBB4" wp14:editId="118ED038">
            <wp:simplePos x="0" y="0"/>
            <wp:positionH relativeFrom="column">
              <wp:posOffset>3002185</wp:posOffset>
            </wp:positionH>
            <wp:positionV relativeFrom="paragraph">
              <wp:posOffset>71815</wp:posOffset>
            </wp:positionV>
            <wp:extent cx="475488" cy="471452"/>
            <wp:effectExtent l="0" t="0" r="1270" b="5080"/>
            <wp:wrapNone/>
            <wp:docPr id="61" name="Picture 6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" cy="47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6F7">
        <w:rPr>
          <w:noProof/>
        </w:rPr>
        <w:drawing>
          <wp:anchor distT="0" distB="0" distL="114300" distR="114300" simplePos="0" relativeHeight="251806720" behindDoc="0" locked="0" layoutInCell="1" allowOverlap="1" wp14:anchorId="5AEC944C" wp14:editId="14598FFB">
            <wp:simplePos x="0" y="0"/>
            <wp:positionH relativeFrom="column">
              <wp:posOffset>5371211</wp:posOffset>
            </wp:positionH>
            <wp:positionV relativeFrom="paragraph">
              <wp:posOffset>85333</wp:posOffset>
            </wp:positionV>
            <wp:extent cx="453882" cy="453882"/>
            <wp:effectExtent l="19050" t="19050" r="22860" b="41910"/>
            <wp:wrapNone/>
            <wp:docPr id="24" name="Picture 2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9402">
                      <a:off x="0" y="0"/>
                      <a:ext cx="453882" cy="45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6F7">
        <w:rPr>
          <w:noProof/>
        </w:rPr>
        <w:drawing>
          <wp:anchor distT="0" distB="0" distL="114300" distR="114300" simplePos="0" relativeHeight="251701248" behindDoc="0" locked="0" layoutInCell="1" allowOverlap="1" wp14:anchorId="73FC9D38" wp14:editId="6493FD7B">
            <wp:simplePos x="0" y="0"/>
            <wp:positionH relativeFrom="column">
              <wp:posOffset>4888730</wp:posOffset>
            </wp:positionH>
            <wp:positionV relativeFrom="paragraph">
              <wp:posOffset>131607</wp:posOffset>
            </wp:positionV>
            <wp:extent cx="359664" cy="365332"/>
            <wp:effectExtent l="0" t="0" r="2540" b="0"/>
            <wp:wrapNone/>
            <wp:docPr id="57" name="Picture 57" descr="http://www.clker.com/cliparts/1/0/3/5/1356315495719090323kids-world-hands-friends-networks-globe-illustration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ker.com/cliparts/1/0/3/5/1356315495719090323kids-world-hands-friends-networks-globe-illustration-smal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" cy="36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5AC65" w14:textId="06E6442B" w:rsidR="00DC385D" w:rsidRPr="00DC385D" w:rsidRDefault="00AC5E6F" w:rsidP="00DC385D">
      <w:r>
        <w:rPr>
          <w:noProof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28C8952B" wp14:editId="7CBB61A8">
                <wp:simplePos x="0" y="0"/>
                <wp:positionH relativeFrom="margin">
                  <wp:posOffset>6688739</wp:posOffset>
                </wp:positionH>
                <wp:positionV relativeFrom="page">
                  <wp:posOffset>2950722</wp:posOffset>
                </wp:positionV>
                <wp:extent cx="2279650" cy="1219471"/>
                <wp:effectExtent l="0" t="0" r="6350" b="0"/>
                <wp:wrapNone/>
                <wp:docPr id="1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79650" cy="12194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8F0AA6" w14:textId="1348A5D1" w:rsidR="00E33E8A" w:rsidRPr="00F149D5" w:rsidRDefault="00205510" w:rsidP="00E33E8A">
                            <w:pPr>
                              <w:jc w:val="center"/>
                              <w:rPr>
                                <w:rFonts w:ascii="Modern Love Caps" w:hAnsi="Modern Love Caps"/>
                                <w:b/>
                                <w:color w:val="4F6228" w:themeColor="accent3" w:themeShade="80"/>
                                <w:sz w:val="36"/>
                              </w:rPr>
                            </w:pPr>
                            <w:r w:rsidRPr="00F149D5">
                              <w:rPr>
                                <w:rFonts w:ascii="Modern Love Caps" w:hAnsi="Modern Love Caps"/>
                                <w:b/>
                                <w:color w:val="4F6228" w:themeColor="accent3" w:themeShade="80"/>
                                <w:sz w:val="36"/>
                              </w:rPr>
                              <w:t>Seven</w:t>
                            </w:r>
                            <w:r w:rsidR="00A7753A" w:rsidRPr="00F149D5">
                              <w:rPr>
                                <w:rFonts w:ascii="Modern Love Caps" w:hAnsi="Modern Love Caps"/>
                                <w:b/>
                                <w:color w:val="4F6228" w:themeColor="accent3" w:themeShade="80"/>
                                <w:sz w:val="36"/>
                              </w:rPr>
                              <w:t xml:space="preserve"> weeks of fun!</w:t>
                            </w:r>
                          </w:p>
                          <w:p w14:paraId="4A9858D9" w14:textId="1FE72CDA" w:rsidR="00965684" w:rsidRDefault="00965684" w:rsidP="00965684">
                            <w:pPr>
                              <w:pStyle w:val="tagline"/>
                              <w:jc w:val="center"/>
                              <w:rPr>
                                <w:b/>
                                <w:color w:val="4F6228" w:themeColor="accent3" w:themeShade="80"/>
                              </w:rPr>
                            </w:pPr>
                            <w:r w:rsidRPr="00A7753A">
                              <w:rPr>
                                <w:b/>
                                <w:color w:val="4F6228" w:themeColor="accent3" w:themeShade="80"/>
                              </w:rPr>
                              <w:t>June 1</w:t>
                            </w:r>
                            <w:r w:rsidR="00205510">
                              <w:rPr>
                                <w:b/>
                                <w:color w:val="4F6228" w:themeColor="accent3" w:themeShade="80"/>
                              </w:rPr>
                              <w:t>4</w:t>
                            </w:r>
                            <w:r w:rsidRPr="00A7753A">
                              <w:rPr>
                                <w:b/>
                                <w:color w:val="4F6228" w:themeColor="accent3" w:themeShade="80"/>
                                <w:vertAlign w:val="superscript"/>
                              </w:rPr>
                              <w:t>th</w:t>
                            </w:r>
                            <w:r w:rsidRPr="00A7753A">
                              <w:rPr>
                                <w:b/>
                                <w:color w:val="4F6228" w:themeColor="accent3" w:themeShade="80"/>
                              </w:rPr>
                              <w:t xml:space="preserve"> – August </w:t>
                            </w:r>
                            <w:r w:rsidR="00205510">
                              <w:rPr>
                                <w:b/>
                                <w:color w:val="4F6228" w:themeColor="accent3" w:themeShade="80"/>
                              </w:rPr>
                              <w:t>6</w:t>
                            </w:r>
                            <w:r w:rsidRPr="00A7753A">
                              <w:rPr>
                                <w:b/>
                                <w:color w:val="4F6228" w:themeColor="accent3" w:themeShade="80"/>
                                <w:vertAlign w:val="superscript"/>
                              </w:rPr>
                              <w:t>th</w:t>
                            </w:r>
                            <w:r w:rsidRPr="00A7753A">
                              <w:rPr>
                                <w:b/>
                                <w:color w:val="4F6228" w:themeColor="accent3" w:themeShade="80"/>
                              </w:rPr>
                              <w:t>, 20</w:t>
                            </w:r>
                            <w:r w:rsidR="00205510">
                              <w:rPr>
                                <w:b/>
                                <w:color w:val="4F6228" w:themeColor="accent3" w:themeShade="80"/>
                              </w:rPr>
                              <w:t>21</w:t>
                            </w:r>
                            <w:r w:rsidR="00DE0052">
                              <w:rPr>
                                <w:b/>
                                <w:color w:val="4F6228" w:themeColor="accent3" w:themeShade="80"/>
                              </w:rPr>
                              <w:t>.</w:t>
                            </w:r>
                          </w:p>
                          <w:p w14:paraId="3C99E2A8" w14:textId="77777777" w:rsidR="00AC5E6F" w:rsidRDefault="00AC5E6F" w:rsidP="00965684">
                            <w:pPr>
                              <w:pStyle w:val="tagline"/>
                              <w:jc w:val="center"/>
                              <w:rPr>
                                <w:rFonts w:ascii="Modern Love Caps" w:hAnsi="Modern Love Caps"/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</w:p>
                          <w:p w14:paraId="02B0738D" w14:textId="68A069E8" w:rsidR="00AC5E6F" w:rsidRPr="00EC77F4" w:rsidRDefault="00AC5E6F" w:rsidP="00965684">
                            <w:pPr>
                              <w:pStyle w:val="tagline"/>
                              <w:jc w:val="center"/>
                              <w:rPr>
                                <w:rFonts w:ascii="Modern Love Caps" w:hAnsi="Modern Love Caps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EC77F4">
                              <w:rPr>
                                <w:rFonts w:ascii="Modern Love Caps" w:hAnsi="Modern Love Caps"/>
                                <w:b/>
                                <w:color w:val="00B050"/>
                                <w:sz w:val="28"/>
                                <w:szCs w:val="28"/>
                              </w:rPr>
                              <w:t>Welcome campers!</w:t>
                            </w:r>
                          </w:p>
                          <w:p w14:paraId="77899BAA" w14:textId="0C0C5A9B" w:rsidR="00AC5E6F" w:rsidRDefault="00AC5E6F" w:rsidP="00965684">
                            <w:pPr>
                              <w:pStyle w:val="tagline"/>
                              <w:jc w:val="center"/>
                              <w:rPr>
                                <w:b/>
                                <w:color w:val="4F6228" w:themeColor="accent3" w:themeShade="80"/>
                              </w:rPr>
                            </w:pPr>
                          </w:p>
                          <w:p w14:paraId="50FC93F2" w14:textId="77777777" w:rsidR="00AC5E6F" w:rsidRPr="00A7753A" w:rsidRDefault="00AC5E6F" w:rsidP="00965684">
                            <w:pPr>
                              <w:pStyle w:val="tagline"/>
                              <w:jc w:val="center"/>
                              <w:rPr>
                                <w:b/>
                                <w:color w:val="4F6228" w:themeColor="accent3" w:themeShade="80"/>
                              </w:rPr>
                            </w:pPr>
                          </w:p>
                          <w:p w14:paraId="51954ECE" w14:textId="77777777" w:rsidR="00965684" w:rsidRPr="00A7753A" w:rsidRDefault="00965684" w:rsidP="00E33E8A">
                            <w:pPr>
                              <w:jc w:val="center"/>
                              <w:rPr>
                                <w:rFonts w:ascii="Jokerman" w:hAnsi="Jokerman"/>
                                <w:b/>
                                <w:color w:val="4F6228" w:themeColor="accent3" w:themeShade="8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C8952B" id="_x0000_s1032" type="#_x0000_t202" style="position:absolute;margin-left:526.65pt;margin-top:232.35pt;width:179.5pt;height:96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" filled="f" stroked="f" strokeweight="0" insetpen="t">
                <o:lock v:ext="edit" shapetype="t"/>
                <v:textbox inset="2.85pt,2.85pt,2.85pt,2.85pt">
                  <w:txbxContent>
                    <w:p w14:paraId="408F0AA6" w14:textId="1348A5D1" w:rsidR="00E33E8A" w:rsidRPr="00F149D5" w:rsidRDefault="00205510" w:rsidP="00E33E8A">
                      <w:pPr>
                        <w:jc w:val="center"/>
                        <w:rPr>
                          <w:rFonts w:ascii="Modern Love Caps" w:hAnsi="Modern Love Caps"/>
                          <w:b/>
                          <w:color w:val="4F6228" w:themeColor="accent3" w:themeShade="80"/>
                          <w:sz w:val="36"/>
                        </w:rPr>
                      </w:pPr>
                      <w:r w:rsidRPr="00F149D5">
                        <w:rPr>
                          <w:rFonts w:ascii="Modern Love Caps" w:hAnsi="Modern Love Caps"/>
                          <w:b/>
                          <w:color w:val="4F6228" w:themeColor="accent3" w:themeShade="80"/>
                          <w:sz w:val="36"/>
                        </w:rPr>
                        <w:t>Seven</w:t>
                      </w:r>
                      <w:r w:rsidR="00A7753A" w:rsidRPr="00F149D5">
                        <w:rPr>
                          <w:rFonts w:ascii="Modern Love Caps" w:hAnsi="Modern Love Caps"/>
                          <w:b/>
                          <w:color w:val="4F6228" w:themeColor="accent3" w:themeShade="80"/>
                          <w:sz w:val="36"/>
                        </w:rPr>
                        <w:t xml:space="preserve"> weeks of fun!</w:t>
                      </w:r>
                    </w:p>
                    <w:p w14:paraId="4A9858D9" w14:textId="1FE72CDA" w:rsidR="00965684" w:rsidRDefault="00965684" w:rsidP="00965684">
                      <w:pPr>
                        <w:pStyle w:val="tagline"/>
                        <w:jc w:val="center"/>
                        <w:rPr>
                          <w:b/>
                          <w:color w:val="4F6228" w:themeColor="accent3" w:themeShade="80"/>
                        </w:rPr>
                      </w:pPr>
                      <w:r w:rsidRPr="00A7753A">
                        <w:rPr>
                          <w:b/>
                          <w:color w:val="4F6228" w:themeColor="accent3" w:themeShade="80"/>
                        </w:rPr>
                        <w:t>June 1</w:t>
                      </w:r>
                      <w:r w:rsidR="00205510">
                        <w:rPr>
                          <w:b/>
                          <w:color w:val="4F6228" w:themeColor="accent3" w:themeShade="80"/>
                        </w:rPr>
                        <w:t>4</w:t>
                      </w:r>
                      <w:r w:rsidRPr="00A7753A">
                        <w:rPr>
                          <w:b/>
                          <w:color w:val="4F6228" w:themeColor="accent3" w:themeShade="80"/>
                          <w:vertAlign w:val="superscript"/>
                        </w:rPr>
                        <w:t>th</w:t>
                      </w:r>
                      <w:r w:rsidRPr="00A7753A">
                        <w:rPr>
                          <w:b/>
                          <w:color w:val="4F6228" w:themeColor="accent3" w:themeShade="80"/>
                        </w:rPr>
                        <w:t xml:space="preserve"> – August </w:t>
                      </w:r>
                      <w:r w:rsidR="00205510">
                        <w:rPr>
                          <w:b/>
                          <w:color w:val="4F6228" w:themeColor="accent3" w:themeShade="80"/>
                        </w:rPr>
                        <w:t>6</w:t>
                      </w:r>
                      <w:r w:rsidRPr="00A7753A">
                        <w:rPr>
                          <w:b/>
                          <w:color w:val="4F6228" w:themeColor="accent3" w:themeShade="80"/>
                          <w:vertAlign w:val="superscript"/>
                        </w:rPr>
                        <w:t>th</w:t>
                      </w:r>
                      <w:r w:rsidRPr="00A7753A">
                        <w:rPr>
                          <w:b/>
                          <w:color w:val="4F6228" w:themeColor="accent3" w:themeShade="80"/>
                        </w:rPr>
                        <w:t>, 20</w:t>
                      </w:r>
                      <w:r w:rsidR="00205510">
                        <w:rPr>
                          <w:b/>
                          <w:color w:val="4F6228" w:themeColor="accent3" w:themeShade="80"/>
                        </w:rPr>
                        <w:t>21</w:t>
                      </w:r>
                      <w:r w:rsidR="00DE0052">
                        <w:rPr>
                          <w:b/>
                          <w:color w:val="4F6228" w:themeColor="accent3" w:themeShade="80"/>
                        </w:rPr>
                        <w:t>.</w:t>
                      </w:r>
                    </w:p>
                    <w:p w14:paraId="3C99E2A8" w14:textId="77777777" w:rsidR="00AC5E6F" w:rsidRDefault="00AC5E6F" w:rsidP="00965684">
                      <w:pPr>
                        <w:pStyle w:val="tagline"/>
                        <w:jc w:val="center"/>
                        <w:rPr>
                          <w:rFonts w:ascii="Modern Love Caps" w:hAnsi="Modern Love Caps"/>
                          <w:b/>
                          <w:color w:val="4F6228" w:themeColor="accent3" w:themeShade="80"/>
                          <w:sz w:val="20"/>
                          <w:szCs w:val="20"/>
                        </w:rPr>
                      </w:pPr>
                    </w:p>
                    <w:p w14:paraId="02B0738D" w14:textId="68A069E8" w:rsidR="00AC5E6F" w:rsidRPr="00EC77F4" w:rsidRDefault="00AC5E6F" w:rsidP="00965684">
                      <w:pPr>
                        <w:pStyle w:val="tagline"/>
                        <w:jc w:val="center"/>
                        <w:rPr>
                          <w:rFonts w:ascii="Modern Love Caps" w:hAnsi="Modern Love Caps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EC77F4">
                        <w:rPr>
                          <w:rFonts w:ascii="Modern Love Caps" w:hAnsi="Modern Love Caps"/>
                          <w:b/>
                          <w:color w:val="00B050"/>
                          <w:sz w:val="28"/>
                          <w:szCs w:val="28"/>
                        </w:rPr>
                        <w:t>Welcome campers!</w:t>
                      </w:r>
                    </w:p>
                    <w:p w14:paraId="77899BAA" w14:textId="0C0C5A9B" w:rsidR="00AC5E6F" w:rsidRDefault="00AC5E6F" w:rsidP="00965684">
                      <w:pPr>
                        <w:pStyle w:val="tagline"/>
                        <w:jc w:val="center"/>
                        <w:rPr>
                          <w:b/>
                          <w:color w:val="4F6228" w:themeColor="accent3" w:themeShade="80"/>
                        </w:rPr>
                      </w:pPr>
                    </w:p>
                    <w:p w14:paraId="50FC93F2" w14:textId="77777777" w:rsidR="00AC5E6F" w:rsidRPr="00A7753A" w:rsidRDefault="00AC5E6F" w:rsidP="00965684">
                      <w:pPr>
                        <w:pStyle w:val="tagline"/>
                        <w:jc w:val="center"/>
                        <w:rPr>
                          <w:b/>
                          <w:color w:val="4F6228" w:themeColor="accent3" w:themeShade="80"/>
                        </w:rPr>
                      </w:pPr>
                    </w:p>
                    <w:p w14:paraId="51954ECE" w14:textId="77777777" w:rsidR="00965684" w:rsidRPr="00A7753A" w:rsidRDefault="00965684" w:rsidP="00E33E8A">
                      <w:pPr>
                        <w:jc w:val="center"/>
                        <w:rPr>
                          <w:rFonts w:ascii="Jokerman" w:hAnsi="Jokerman"/>
                          <w:b/>
                          <w:color w:val="4F6228" w:themeColor="accent3" w:themeShade="80"/>
                          <w:sz w:val="3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F4382B9" w14:textId="3E014AE1" w:rsidR="00DC385D" w:rsidRPr="00DC385D" w:rsidRDefault="00A90A5C" w:rsidP="00DC385D">
      <w:r>
        <w:rPr>
          <w:noProof/>
        </w:rPr>
        <w:drawing>
          <wp:anchor distT="0" distB="0" distL="114300" distR="114300" simplePos="0" relativeHeight="251685888" behindDoc="0" locked="0" layoutInCell="1" allowOverlap="1" wp14:anchorId="088D18F9" wp14:editId="184CC6FD">
            <wp:simplePos x="0" y="0"/>
            <wp:positionH relativeFrom="column">
              <wp:posOffset>3065051</wp:posOffset>
            </wp:positionH>
            <wp:positionV relativeFrom="paragraph">
              <wp:posOffset>109625</wp:posOffset>
            </wp:positionV>
            <wp:extent cx="355600" cy="328930"/>
            <wp:effectExtent l="0" t="0" r="6350" b="0"/>
            <wp:wrapNone/>
            <wp:docPr id="42" name="Picture 42" descr="http://www.clker.com/cliparts/9/3/f/4/11949994291077281868bluefish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lker.com/cliparts/9/3/f/4/11949994291077281868bluefish.svg.hi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6F7">
        <w:rPr>
          <w:noProof/>
        </w:rPr>
        <w:drawing>
          <wp:anchor distT="0" distB="0" distL="114300" distR="114300" simplePos="0" relativeHeight="251810816" behindDoc="0" locked="0" layoutInCell="1" allowOverlap="1" wp14:anchorId="4BD61F38" wp14:editId="1BFB5853">
            <wp:simplePos x="0" y="0"/>
            <wp:positionH relativeFrom="column">
              <wp:posOffset>5345948</wp:posOffset>
            </wp:positionH>
            <wp:positionV relativeFrom="paragraph">
              <wp:posOffset>48867</wp:posOffset>
            </wp:positionV>
            <wp:extent cx="453882" cy="453882"/>
            <wp:effectExtent l="19050" t="19050" r="22860" b="41910"/>
            <wp:wrapNone/>
            <wp:docPr id="44" name="Picture 4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9402">
                      <a:off x="0" y="0"/>
                      <a:ext cx="453882" cy="45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6F7">
        <w:rPr>
          <w:noProof/>
        </w:rPr>
        <w:drawing>
          <wp:anchor distT="0" distB="0" distL="114300" distR="114300" simplePos="0" relativeHeight="251703296" behindDoc="0" locked="0" layoutInCell="1" allowOverlap="1" wp14:anchorId="21FAC8FC" wp14:editId="30B2B9D6">
            <wp:simplePos x="0" y="0"/>
            <wp:positionH relativeFrom="column">
              <wp:posOffset>4879016</wp:posOffset>
            </wp:positionH>
            <wp:positionV relativeFrom="paragraph">
              <wp:posOffset>55016</wp:posOffset>
            </wp:positionV>
            <wp:extent cx="408846" cy="415290"/>
            <wp:effectExtent l="0" t="0" r="0" b="3810"/>
            <wp:wrapNone/>
            <wp:docPr id="58" name="Picture 58" descr="http://www.clker.com/cliparts/1/0/3/5/1356315495719090323kids-world-hands-friends-networks-globe-illustration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ker.com/cliparts/1/0/3/5/1356315495719090323kids-world-hands-friends-networks-globe-illustration-smal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46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AD">
        <w:rPr>
          <w:noProof/>
        </w:rPr>
        <w:drawing>
          <wp:anchor distT="0" distB="0" distL="114300" distR="114300" simplePos="0" relativeHeight="251687936" behindDoc="0" locked="0" layoutInCell="1" allowOverlap="1" wp14:anchorId="501CA6EB" wp14:editId="459C3A16">
            <wp:simplePos x="0" y="0"/>
            <wp:positionH relativeFrom="column">
              <wp:posOffset>3581273</wp:posOffset>
            </wp:positionH>
            <wp:positionV relativeFrom="paragraph">
              <wp:posOffset>202946</wp:posOffset>
            </wp:positionV>
            <wp:extent cx="426720" cy="328715"/>
            <wp:effectExtent l="0" t="0" r="0" b="0"/>
            <wp:wrapNone/>
            <wp:docPr id="48" name="Picture 48" descr="http://2.bp.blogspot.com/-MZW-7uWHtJ4/UT8tUpWkQLI/AAAAAAAAEds/JYATPwxGVEA/s1600/Stepping+into+Sci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MZW-7uWHtJ4/UT8tUpWkQLI/AAAAAAAAEds/JYATPwxGVEA/s1600/Stepping+into+Science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26720" cy="32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AB97D" w14:textId="4F173290" w:rsidR="00DC385D" w:rsidRPr="00DC385D" w:rsidRDefault="00DC385D" w:rsidP="00DC385D"/>
    <w:p w14:paraId="6CAAD8C8" w14:textId="273DDCC0" w:rsidR="00DC385D" w:rsidRPr="00DC385D" w:rsidRDefault="00A90A5C" w:rsidP="003E7DD4">
      <w:pPr>
        <w:tabs>
          <w:tab w:val="left" w:pos="10360"/>
          <w:tab w:val="left" w:pos="10470"/>
          <w:tab w:val="left" w:pos="11160"/>
          <w:tab w:val="left" w:pos="11250"/>
          <w:tab w:val="left" w:pos="11650"/>
        </w:tabs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4E10F02" wp14:editId="0DB8C66D">
            <wp:simplePos x="0" y="0"/>
            <wp:positionH relativeFrom="column">
              <wp:posOffset>3015615</wp:posOffset>
            </wp:positionH>
            <wp:positionV relativeFrom="paragraph">
              <wp:posOffset>52948</wp:posOffset>
            </wp:positionV>
            <wp:extent cx="412750" cy="392206"/>
            <wp:effectExtent l="0" t="0" r="6350" b="8255"/>
            <wp:wrapNone/>
            <wp:docPr id="38" name="Picture 38" descr="http://www.sherpaz.nl/plaatjes/zang/kame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herpaz.nl/plaatjes/zang/kameel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2750" cy="39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6F7">
        <w:rPr>
          <w:noProof/>
        </w:rPr>
        <w:drawing>
          <wp:anchor distT="0" distB="0" distL="114300" distR="114300" simplePos="0" relativeHeight="251808768" behindDoc="0" locked="0" layoutInCell="1" allowOverlap="1" wp14:anchorId="731E561D" wp14:editId="56FDCF0C">
            <wp:simplePos x="0" y="0"/>
            <wp:positionH relativeFrom="column">
              <wp:posOffset>5379332</wp:posOffset>
            </wp:positionH>
            <wp:positionV relativeFrom="paragraph">
              <wp:posOffset>22815</wp:posOffset>
            </wp:positionV>
            <wp:extent cx="453882" cy="453882"/>
            <wp:effectExtent l="19050" t="19050" r="22860" b="41910"/>
            <wp:wrapNone/>
            <wp:docPr id="25" name="Picture 2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9402">
                      <a:off x="0" y="0"/>
                      <a:ext cx="453882" cy="45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6F7">
        <w:rPr>
          <w:noProof/>
        </w:rPr>
        <w:drawing>
          <wp:anchor distT="0" distB="0" distL="114300" distR="114300" simplePos="0" relativeHeight="251705344" behindDoc="0" locked="0" layoutInCell="1" allowOverlap="1" wp14:anchorId="1B368F0D" wp14:editId="68392B53">
            <wp:simplePos x="0" y="0"/>
            <wp:positionH relativeFrom="column">
              <wp:posOffset>4862645</wp:posOffset>
            </wp:positionH>
            <wp:positionV relativeFrom="paragraph">
              <wp:posOffset>66283</wp:posOffset>
            </wp:positionV>
            <wp:extent cx="383069" cy="389106"/>
            <wp:effectExtent l="0" t="0" r="0" b="0"/>
            <wp:wrapNone/>
            <wp:docPr id="59" name="Picture 59" descr="http://www.clker.com/cliparts/1/0/3/5/1356315495719090323kids-world-hands-friends-networks-globe-illustration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ker.com/cliparts/1/0/3/5/1356315495719090323kids-world-hands-friends-networks-globe-illustration-smal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69" cy="38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DD4">
        <w:tab/>
      </w:r>
      <w:r w:rsidR="003E7DD4">
        <w:tab/>
      </w:r>
      <w:r w:rsidR="003E7DD4">
        <w:tab/>
      </w:r>
      <w:r w:rsidR="003E7DD4">
        <w:tab/>
      </w:r>
      <w:r w:rsidR="003E7DD4">
        <w:tab/>
      </w:r>
    </w:p>
    <w:p w14:paraId="714B71D4" w14:textId="1934F782" w:rsidR="00DC385D" w:rsidRPr="00DC385D" w:rsidRDefault="00DC385D" w:rsidP="003E7DD4">
      <w:pPr>
        <w:tabs>
          <w:tab w:val="left" w:pos="9920"/>
          <w:tab w:val="left" w:pos="10310"/>
          <w:tab w:val="left" w:pos="10520"/>
          <w:tab w:val="left" w:pos="10610"/>
          <w:tab w:val="left" w:pos="10750"/>
          <w:tab w:val="left" w:pos="10850"/>
          <w:tab w:val="left" w:pos="11520"/>
          <w:tab w:val="left" w:pos="11650"/>
        </w:tabs>
      </w:pPr>
      <w:r>
        <w:tab/>
      </w:r>
      <w:r w:rsidR="00F761FE">
        <w:tab/>
      </w:r>
      <w:r w:rsidR="00F761FE">
        <w:tab/>
      </w:r>
      <w:r w:rsidR="003E7DD4">
        <w:tab/>
      </w:r>
      <w:r w:rsidR="003E7DD4">
        <w:tab/>
      </w:r>
      <w:r w:rsidR="003E7DD4">
        <w:tab/>
      </w:r>
      <w:r w:rsidR="003E7DD4">
        <w:tab/>
      </w:r>
      <w:r w:rsidR="003E7DD4">
        <w:tab/>
      </w:r>
    </w:p>
    <w:p w14:paraId="765AD7E9" w14:textId="7F257E4F" w:rsidR="00DC385D" w:rsidRPr="00DC385D" w:rsidRDefault="00252513" w:rsidP="00DC385D">
      <w:r>
        <w:rPr>
          <w:noProof/>
        </w:rPr>
        <w:drawing>
          <wp:anchor distT="0" distB="0" distL="114300" distR="114300" simplePos="0" relativeHeight="251819008" behindDoc="0" locked="0" layoutInCell="1" allowOverlap="1" wp14:anchorId="4E1FF661" wp14:editId="1F756D5A">
            <wp:simplePos x="0" y="0"/>
            <wp:positionH relativeFrom="column">
              <wp:posOffset>3017331</wp:posOffset>
            </wp:positionH>
            <wp:positionV relativeFrom="paragraph">
              <wp:posOffset>66283</wp:posOffset>
            </wp:positionV>
            <wp:extent cx="409575" cy="363220"/>
            <wp:effectExtent l="0" t="0" r="9525" b="0"/>
            <wp:wrapNone/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6F7">
        <w:rPr>
          <w:noProof/>
        </w:rPr>
        <w:drawing>
          <wp:anchor distT="0" distB="0" distL="114300" distR="114300" simplePos="0" relativeHeight="251814912" behindDoc="0" locked="0" layoutInCell="1" allowOverlap="1" wp14:anchorId="5BEB6FC1" wp14:editId="3C0F4198">
            <wp:simplePos x="0" y="0"/>
            <wp:positionH relativeFrom="column">
              <wp:posOffset>5372887</wp:posOffset>
            </wp:positionH>
            <wp:positionV relativeFrom="paragraph">
              <wp:posOffset>33704</wp:posOffset>
            </wp:positionV>
            <wp:extent cx="453882" cy="453882"/>
            <wp:effectExtent l="19050" t="19050" r="22860" b="41910"/>
            <wp:wrapNone/>
            <wp:docPr id="55" name="Picture 5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9402">
                      <a:off x="0" y="0"/>
                      <a:ext cx="453882" cy="45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6F7">
        <w:rPr>
          <w:noProof/>
        </w:rPr>
        <w:drawing>
          <wp:anchor distT="0" distB="0" distL="114300" distR="114300" simplePos="0" relativeHeight="251707392" behindDoc="0" locked="0" layoutInCell="1" allowOverlap="1" wp14:anchorId="3B918695" wp14:editId="040E2ECF">
            <wp:simplePos x="0" y="0"/>
            <wp:positionH relativeFrom="column">
              <wp:posOffset>4892364</wp:posOffset>
            </wp:positionH>
            <wp:positionV relativeFrom="paragraph">
              <wp:posOffset>8674</wp:posOffset>
            </wp:positionV>
            <wp:extent cx="400467" cy="406778"/>
            <wp:effectExtent l="0" t="0" r="0" b="0"/>
            <wp:wrapNone/>
            <wp:docPr id="60" name="Picture 60" descr="http://www.clker.com/cliparts/1/0/3/5/1356315495719090323kids-world-hands-friends-networks-globe-illustration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ker.com/cliparts/1/0/3/5/1356315495719090323kids-world-hands-friends-networks-globe-illustration-small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30" cy="40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AD">
        <w:rPr>
          <w:noProof/>
        </w:rPr>
        <w:drawing>
          <wp:anchor distT="0" distB="0" distL="114300" distR="114300" simplePos="0" relativeHeight="251689984" behindDoc="0" locked="0" layoutInCell="1" allowOverlap="1" wp14:anchorId="72518CC0" wp14:editId="46438620">
            <wp:simplePos x="0" y="0"/>
            <wp:positionH relativeFrom="column">
              <wp:posOffset>3571871</wp:posOffset>
            </wp:positionH>
            <wp:positionV relativeFrom="paragraph">
              <wp:posOffset>128905</wp:posOffset>
            </wp:positionV>
            <wp:extent cx="441960" cy="340455"/>
            <wp:effectExtent l="0" t="0" r="0" b="2540"/>
            <wp:wrapNone/>
            <wp:docPr id="51" name="Picture 51" descr="http://2.bp.blogspot.com/-MZW-7uWHtJ4/UT8tUpWkQLI/AAAAAAAAEds/JYATPwxGVEA/s1600/Stepping+into+Sci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MZW-7uWHtJ4/UT8tUpWkQLI/AAAAAAAAEds/JYATPwxGVEA/s1600/Stepping+into+Science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41960" cy="3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75E">
        <w:rPr>
          <w:noProof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66A2843B" wp14:editId="77095DC2">
                <wp:simplePos x="0" y="0"/>
                <wp:positionH relativeFrom="page">
                  <wp:posOffset>6990709</wp:posOffset>
                </wp:positionH>
                <wp:positionV relativeFrom="page">
                  <wp:posOffset>4221463</wp:posOffset>
                </wp:positionV>
                <wp:extent cx="2508250" cy="948690"/>
                <wp:effectExtent l="0" t="0" r="1270" b="0"/>
                <wp:wrapNone/>
                <wp:docPr id="2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08250" cy="948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0852766" w14:textId="77777777" w:rsidR="00A7753A" w:rsidRDefault="00A7753A" w:rsidP="0013066C">
                            <w:pPr>
                              <w:pStyle w:val="tagline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Ravenscroft School</w:t>
                            </w:r>
                          </w:p>
                          <w:p w14:paraId="3F4567AB" w14:textId="77777777" w:rsidR="00A7753A" w:rsidRPr="00A7753A" w:rsidRDefault="00A7753A" w:rsidP="0013066C">
                            <w:pPr>
                              <w:pStyle w:val="tagline"/>
                              <w:jc w:val="center"/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</w:pPr>
                            <w:r w:rsidRPr="00A7753A"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  <w:t>7409 Falls of Neuse Rd.</w:t>
                            </w:r>
                          </w:p>
                          <w:p w14:paraId="64A6EF73" w14:textId="77777777" w:rsidR="00A7753A" w:rsidRPr="00A7753A" w:rsidRDefault="00A7753A" w:rsidP="0013066C">
                            <w:pPr>
                              <w:pStyle w:val="tagline"/>
                              <w:jc w:val="center"/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</w:pPr>
                            <w:r w:rsidRPr="00A7753A"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  <w:t>Raleigh, NC 27615</w:t>
                            </w:r>
                          </w:p>
                          <w:p w14:paraId="733CF0EE" w14:textId="77777777" w:rsidR="00F76A91" w:rsidRPr="00A7753A" w:rsidRDefault="00A7753A" w:rsidP="0013066C">
                            <w:pPr>
                              <w:pStyle w:val="tagline"/>
                              <w:jc w:val="center"/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</w:pPr>
                            <w:r w:rsidRPr="00A7753A"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  <w:t xml:space="preserve">Tel. (919)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  <w:t>847-0900</w:t>
                            </w:r>
                            <w:r w:rsidRPr="00A7753A"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14:paraId="03F3D8B8" w14:textId="77777777" w:rsidR="00A7753A" w:rsidRDefault="00A7753A" w:rsidP="0013066C">
                            <w:pPr>
                              <w:pStyle w:val="tagline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A2843B" id="Text Box 26" o:spid="_x0000_s1033" type="#_x0000_t202" style="position:absolute;margin-left:550.45pt;margin-top:332.4pt;width:197.5pt;height:74.7pt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" stroked="f" strokeweight="0" insetpen="t">
                <v:shadow color="#ccc"/>
                <o:lock v:ext="edit" shapetype="t"/>
                <v:textbox style="mso-fit-shape-to-text:t" inset="2.85pt,2.85pt,2.85pt,2.85pt">
                  <w:txbxContent>
                    <w:p w14:paraId="70852766" w14:textId="77777777" w:rsidR="00A7753A" w:rsidRDefault="00A7753A" w:rsidP="0013066C">
                      <w:pPr>
                        <w:pStyle w:val="tagline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Ravenscroft School</w:t>
                      </w:r>
                    </w:p>
                    <w:p w14:paraId="3F4567AB" w14:textId="77777777" w:rsidR="00A7753A" w:rsidRPr="00A7753A" w:rsidRDefault="00A7753A" w:rsidP="0013066C">
                      <w:pPr>
                        <w:pStyle w:val="tagline"/>
                        <w:jc w:val="center"/>
                        <w:rPr>
                          <w:rFonts w:asciiTheme="minorHAnsi" w:hAnsiTheme="minorHAnsi"/>
                          <w:b/>
                          <w:sz w:val="20"/>
                        </w:rPr>
                      </w:pPr>
                      <w:r w:rsidRPr="00A7753A">
                        <w:rPr>
                          <w:rFonts w:asciiTheme="minorHAnsi" w:hAnsiTheme="minorHAnsi"/>
                          <w:b/>
                          <w:sz w:val="20"/>
                        </w:rPr>
                        <w:t>7409 Falls of Neuse Rd.</w:t>
                      </w:r>
                    </w:p>
                    <w:p w14:paraId="64A6EF73" w14:textId="77777777" w:rsidR="00A7753A" w:rsidRPr="00A7753A" w:rsidRDefault="00A7753A" w:rsidP="0013066C">
                      <w:pPr>
                        <w:pStyle w:val="tagline"/>
                        <w:jc w:val="center"/>
                        <w:rPr>
                          <w:rFonts w:asciiTheme="minorHAnsi" w:hAnsiTheme="minorHAnsi"/>
                          <w:b/>
                          <w:sz w:val="20"/>
                        </w:rPr>
                      </w:pPr>
                      <w:r w:rsidRPr="00A7753A">
                        <w:rPr>
                          <w:rFonts w:asciiTheme="minorHAnsi" w:hAnsiTheme="minorHAnsi"/>
                          <w:b/>
                          <w:sz w:val="20"/>
                        </w:rPr>
                        <w:t>Raleigh, NC 27615</w:t>
                      </w:r>
                    </w:p>
                    <w:p w14:paraId="733CF0EE" w14:textId="77777777" w:rsidR="00F76A91" w:rsidRPr="00A7753A" w:rsidRDefault="00A7753A" w:rsidP="0013066C">
                      <w:pPr>
                        <w:pStyle w:val="tagline"/>
                        <w:jc w:val="center"/>
                        <w:rPr>
                          <w:rFonts w:asciiTheme="minorHAnsi" w:hAnsiTheme="minorHAnsi"/>
                          <w:b/>
                          <w:sz w:val="20"/>
                        </w:rPr>
                      </w:pPr>
                      <w:r w:rsidRPr="00A7753A">
                        <w:rPr>
                          <w:rFonts w:asciiTheme="minorHAnsi" w:hAnsiTheme="minorHAnsi"/>
                          <w:b/>
                          <w:sz w:val="20"/>
                        </w:rPr>
                        <w:t xml:space="preserve">Tel. (919) </w:t>
                      </w:r>
                      <w:r>
                        <w:rPr>
                          <w:rFonts w:asciiTheme="minorHAnsi" w:hAnsiTheme="minorHAnsi"/>
                          <w:b/>
                          <w:sz w:val="20"/>
                        </w:rPr>
                        <w:t>847-0900</w:t>
                      </w:r>
                      <w:r w:rsidRPr="00A7753A">
                        <w:rPr>
                          <w:rFonts w:asciiTheme="minorHAnsi" w:hAnsiTheme="minorHAnsi"/>
                          <w:b/>
                          <w:sz w:val="20"/>
                        </w:rPr>
                        <w:t xml:space="preserve"> </w:t>
                      </w:r>
                    </w:p>
                    <w:p w14:paraId="03F3D8B8" w14:textId="77777777" w:rsidR="00A7753A" w:rsidRDefault="00A7753A" w:rsidP="0013066C">
                      <w:pPr>
                        <w:pStyle w:val="tagline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619F644" w14:textId="5D340B13" w:rsidR="00DC385D" w:rsidRPr="00DC385D" w:rsidRDefault="00DC385D" w:rsidP="00DC385D"/>
    <w:p w14:paraId="7D09427A" w14:textId="710A2832" w:rsidR="00DC385D" w:rsidRPr="00DC385D" w:rsidRDefault="002B61D4" w:rsidP="009971DD">
      <w:pPr>
        <w:tabs>
          <w:tab w:val="left" w:pos="9960"/>
        </w:tabs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0C71E306" wp14:editId="1F58F6D0">
            <wp:simplePos x="0" y="0"/>
            <wp:positionH relativeFrom="page">
              <wp:posOffset>7775156</wp:posOffset>
            </wp:positionH>
            <wp:positionV relativeFrom="paragraph">
              <wp:posOffset>185920</wp:posOffset>
            </wp:positionV>
            <wp:extent cx="959062" cy="761365"/>
            <wp:effectExtent l="152400" t="152400" r="355600" b="362585"/>
            <wp:wrapNone/>
            <wp:docPr id="7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01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9062" cy="761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A5C">
        <w:rPr>
          <w:noProof/>
        </w:rPr>
        <w:drawing>
          <wp:anchor distT="0" distB="0" distL="114300" distR="114300" simplePos="0" relativeHeight="251682816" behindDoc="0" locked="0" layoutInCell="1" allowOverlap="1" wp14:anchorId="1F47B958" wp14:editId="1E06CEFA">
            <wp:simplePos x="0" y="0"/>
            <wp:positionH relativeFrom="column">
              <wp:posOffset>2998713</wp:posOffset>
            </wp:positionH>
            <wp:positionV relativeFrom="paragraph">
              <wp:posOffset>79051</wp:posOffset>
            </wp:positionV>
            <wp:extent cx="418377" cy="307421"/>
            <wp:effectExtent l="0" t="0" r="1270" b="0"/>
            <wp:wrapNone/>
            <wp:docPr id="39" name="Picture 39" descr="http://cliparts.co/cliparts/76c/r8A/76cr8AL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iparts.co/cliparts/76c/r8A/76cr8ALTK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32" cy="31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6F7">
        <w:rPr>
          <w:noProof/>
        </w:rPr>
        <w:drawing>
          <wp:anchor distT="0" distB="0" distL="114300" distR="114300" simplePos="0" relativeHeight="251812864" behindDoc="0" locked="0" layoutInCell="1" allowOverlap="1" wp14:anchorId="24309F24" wp14:editId="523E747D">
            <wp:simplePos x="0" y="0"/>
            <wp:positionH relativeFrom="column">
              <wp:posOffset>5366631</wp:posOffset>
            </wp:positionH>
            <wp:positionV relativeFrom="paragraph">
              <wp:posOffset>40055</wp:posOffset>
            </wp:positionV>
            <wp:extent cx="453390" cy="453390"/>
            <wp:effectExtent l="19050" t="19050" r="22860" b="41910"/>
            <wp:wrapNone/>
            <wp:docPr id="52" name="Picture 5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9402">
                      <a:off x="0" y="0"/>
                      <a:ext cx="453390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6F7">
        <w:rPr>
          <w:noProof/>
        </w:rPr>
        <w:drawing>
          <wp:anchor distT="0" distB="0" distL="114300" distR="114300" simplePos="0" relativeHeight="251789312" behindDoc="0" locked="0" layoutInCell="1" allowOverlap="1" wp14:anchorId="0ACB6B7F" wp14:editId="4FB544E9">
            <wp:simplePos x="0" y="0"/>
            <wp:positionH relativeFrom="column">
              <wp:posOffset>4872909</wp:posOffset>
            </wp:positionH>
            <wp:positionV relativeFrom="paragraph">
              <wp:posOffset>60109</wp:posOffset>
            </wp:positionV>
            <wp:extent cx="428017" cy="389106"/>
            <wp:effectExtent l="0" t="0" r="0" b="0"/>
            <wp:wrapNone/>
            <wp:docPr id="84" name="Picture 84" descr="http://www.clker.com/cliparts/1/0/3/5/1356315495719090323kids-world-hands-friends-networks-globe-illustration-smal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http://www.clker.com/cliparts/1/0/3/5/1356315495719090323kids-world-hands-friends-networks-globe-illustration-small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5" cy="39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1DD">
        <w:tab/>
      </w:r>
    </w:p>
    <w:p w14:paraId="67482FDD" w14:textId="7FA17B75" w:rsidR="00DC385D" w:rsidRDefault="00226267" w:rsidP="005C4299">
      <w:pPr>
        <w:tabs>
          <w:tab w:val="left" w:pos="9911"/>
          <w:tab w:val="left" w:pos="9960"/>
        </w:tabs>
      </w:pPr>
      <w:r>
        <w:tab/>
      </w:r>
      <w:r w:rsidR="005C4299">
        <w:tab/>
      </w:r>
      <w:r>
        <w:tab/>
      </w:r>
      <w:r w:rsidR="00DC385D">
        <w:tab/>
      </w:r>
      <w:r w:rsidR="00F761FE">
        <w:tab/>
      </w:r>
      <w:r w:rsidR="00A471F3">
        <w:tab/>
      </w:r>
      <w:r w:rsidR="00A627B8">
        <w:tab/>
      </w:r>
    </w:p>
    <w:p w14:paraId="576120B4" w14:textId="2C198AC1" w:rsidR="00F9008A" w:rsidRDefault="00622942" w:rsidP="00013B0B">
      <w:pPr>
        <w:tabs>
          <w:tab w:val="left" w:pos="9980"/>
          <w:tab w:val="left" w:pos="10020"/>
          <w:tab w:val="left" w:pos="10150"/>
          <w:tab w:val="left" w:pos="10557"/>
        </w:tabs>
      </w:pPr>
      <w:r w:rsidRPr="0026733C">
        <w:rPr>
          <w:noProof/>
        </w:rPr>
        <w:drawing>
          <wp:anchor distT="0" distB="0" distL="114300" distR="114300" simplePos="0" relativeHeight="251770880" behindDoc="0" locked="0" layoutInCell="1" allowOverlap="1" wp14:anchorId="5E18A468" wp14:editId="16749A1E">
            <wp:simplePos x="0" y="0"/>
            <wp:positionH relativeFrom="column">
              <wp:posOffset>2906485</wp:posOffset>
            </wp:positionH>
            <wp:positionV relativeFrom="paragraph">
              <wp:posOffset>71156</wp:posOffset>
            </wp:positionV>
            <wp:extent cx="604520" cy="653869"/>
            <wp:effectExtent l="0" t="5398" r="0" b="0"/>
            <wp:wrapNone/>
            <wp:docPr id="45" name="Picture 45" descr="C:\Users\lstewart\Downloads\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stewart\Downloads\IMG_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17"/>
                    <a:stretch/>
                  </pic:blipFill>
                  <pic:spPr bwMode="auto">
                    <a:xfrm rot="5400000">
                      <a:off x="0" y="0"/>
                      <a:ext cx="608121" cy="65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733C">
        <w:rPr>
          <w:noProof/>
        </w:rPr>
        <w:drawing>
          <wp:anchor distT="0" distB="0" distL="114300" distR="114300" simplePos="0" relativeHeight="251771904" behindDoc="0" locked="0" layoutInCell="1" allowOverlap="1" wp14:anchorId="013041B2" wp14:editId="38791BC0">
            <wp:simplePos x="0" y="0"/>
            <wp:positionH relativeFrom="column">
              <wp:posOffset>3522980</wp:posOffset>
            </wp:positionH>
            <wp:positionV relativeFrom="paragraph">
              <wp:posOffset>96520</wp:posOffset>
            </wp:positionV>
            <wp:extent cx="725170" cy="603885"/>
            <wp:effectExtent l="0" t="0" r="0" b="5715"/>
            <wp:wrapNone/>
            <wp:docPr id="46" name="Picture 46" descr="C:\Users\lstewart\Downloads\20170629_1520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stewart\Downloads\20170629_15201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98" r="14316"/>
                    <a:stretch/>
                  </pic:blipFill>
                  <pic:spPr bwMode="auto">
                    <a:xfrm rot="10800000">
                      <a:off x="0" y="0"/>
                      <a:ext cx="725170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032">
        <w:rPr>
          <w:noProof/>
        </w:rPr>
        <w:drawing>
          <wp:anchor distT="0" distB="0" distL="114300" distR="114300" simplePos="0" relativeHeight="251781120" behindDoc="0" locked="0" layoutInCell="1" allowOverlap="1" wp14:anchorId="59A5EAD6" wp14:editId="643DEC80">
            <wp:simplePos x="0" y="0"/>
            <wp:positionH relativeFrom="margin">
              <wp:posOffset>4218979</wp:posOffset>
            </wp:positionH>
            <wp:positionV relativeFrom="paragraph">
              <wp:posOffset>127929</wp:posOffset>
            </wp:positionV>
            <wp:extent cx="619760" cy="535512"/>
            <wp:effectExtent l="4127" t="0" r="0" b="0"/>
            <wp:wrapNone/>
            <wp:docPr id="47" name="Picture 47" descr="C:\Users\lstewart\Downloads\IMG_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stewart\Downloads\IMG_1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4" t="41361" r="21940" b="4455"/>
                    <a:stretch/>
                  </pic:blipFill>
                  <pic:spPr bwMode="auto">
                    <a:xfrm rot="5400000">
                      <a:off x="0" y="0"/>
                      <a:ext cx="620378" cy="53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57E95C21" wp14:editId="68A17958">
            <wp:simplePos x="0" y="0"/>
            <wp:positionH relativeFrom="column">
              <wp:posOffset>4809236</wp:posOffset>
            </wp:positionH>
            <wp:positionV relativeFrom="paragraph">
              <wp:posOffset>96769</wp:posOffset>
            </wp:positionV>
            <wp:extent cx="950976" cy="621030"/>
            <wp:effectExtent l="0" t="0" r="1905" b="7620"/>
            <wp:wrapNone/>
            <wp:docPr id="74" name="Picture 74" descr="E:\DCIM\100MSDCF\DSC0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MSDCF\DSC0166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76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A9C">
        <w:tab/>
      </w:r>
      <w:r w:rsidR="005C4299">
        <w:tab/>
      </w:r>
      <w:r w:rsidR="00226267">
        <w:tab/>
      </w:r>
    </w:p>
    <w:p w14:paraId="29DD78EC" w14:textId="57EDFBF0" w:rsidR="006B0F98" w:rsidRDefault="006341DF" w:rsidP="006B0F98">
      <w:pPr>
        <w:tabs>
          <w:tab w:val="left" w:pos="7546"/>
        </w:tabs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70A8A1B6" wp14:editId="6D4D89BD">
                <wp:simplePos x="0" y="0"/>
                <wp:positionH relativeFrom="page">
                  <wp:posOffset>6590988</wp:posOffset>
                </wp:positionH>
                <wp:positionV relativeFrom="page">
                  <wp:posOffset>5810468</wp:posOffset>
                </wp:positionV>
                <wp:extent cx="3065018" cy="552450"/>
                <wp:effectExtent l="0" t="0" r="2540" b="0"/>
                <wp:wrapNone/>
                <wp:docPr id="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65018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69958A" w14:textId="77777777" w:rsidR="00AF1001" w:rsidRPr="00953F42" w:rsidRDefault="005C4299" w:rsidP="00AF1001">
                            <w:pPr>
                              <w:pStyle w:val="Address1"/>
                              <w:spacing w:after="0"/>
                              <w:jc w:val="center"/>
                              <w:rPr>
                                <w:b/>
                                <w:i/>
                                <w:color w:val="auto"/>
                                <w:sz w:val="16"/>
                              </w:rPr>
                            </w:pPr>
                            <w:r w:rsidRPr="00953F42">
                              <w:rPr>
                                <w:b/>
                                <w:i/>
                                <w:color w:val="auto"/>
                                <w:sz w:val="16"/>
                              </w:rPr>
                              <w:t xml:space="preserve">Ravensnest Summer Camp </w:t>
                            </w:r>
                          </w:p>
                          <w:p w14:paraId="689AAA18" w14:textId="77777777" w:rsidR="00316830" w:rsidRPr="00953F42" w:rsidRDefault="00316830" w:rsidP="00AF1001">
                            <w:pPr>
                              <w:pStyle w:val="Address1"/>
                              <w:spacing w:after="0"/>
                              <w:jc w:val="center"/>
                              <w:rPr>
                                <w:b/>
                                <w:color w:val="auto"/>
                                <w:sz w:val="16"/>
                              </w:rPr>
                            </w:pPr>
                            <w:r w:rsidRPr="00953F42">
                              <w:rPr>
                                <w:rStyle w:val="Address2Char"/>
                                <w:color w:val="auto"/>
                                <w:sz w:val="16"/>
                              </w:rPr>
                              <w:t xml:space="preserve">Phone:  </w:t>
                            </w:r>
                            <w:r w:rsidR="005C4299" w:rsidRPr="00953F42">
                              <w:rPr>
                                <w:b/>
                                <w:color w:val="auto"/>
                                <w:sz w:val="16"/>
                              </w:rPr>
                              <w:t>919-847-0900</w:t>
                            </w:r>
                          </w:p>
                          <w:p w14:paraId="107C4831" w14:textId="77777777" w:rsidR="005C4299" w:rsidRPr="005C4299" w:rsidRDefault="005C4299" w:rsidP="0013066C">
                            <w:pPr>
                              <w:pStyle w:val="Address1"/>
                              <w:jc w:val="center"/>
                              <w:rPr>
                                <w:color w:val="aut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A8A1B6" id="Text Box 47" o:spid="_x0000_s1034" type="#_x0000_t202" style="position:absolute;margin-left:519pt;margin-top:457.5pt;width:241.35pt;height:43.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" filled="f" fillcolor="black" stroked="f" strokeweight="0" insetpen="t">
                <o:lock v:ext="edit" shapetype="t"/>
                <v:textbox inset="2.85pt,2.85pt,2.85pt,2.85pt">
                  <w:txbxContent>
                    <w:p w14:paraId="3769958A" w14:textId="77777777" w:rsidR="00AF1001" w:rsidRPr="00953F42" w:rsidRDefault="005C4299" w:rsidP="00AF1001">
                      <w:pPr>
                        <w:pStyle w:val="Address1"/>
                        <w:spacing w:after="0"/>
                        <w:jc w:val="center"/>
                        <w:rPr>
                          <w:b/>
                          <w:i/>
                          <w:color w:val="auto"/>
                          <w:sz w:val="16"/>
                        </w:rPr>
                      </w:pPr>
                      <w:r w:rsidRPr="00953F42">
                        <w:rPr>
                          <w:b/>
                          <w:i/>
                          <w:color w:val="auto"/>
                          <w:sz w:val="16"/>
                        </w:rPr>
                        <w:t xml:space="preserve">Ravensnest Summer Camp </w:t>
                      </w:r>
                    </w:p>
                    <w:p w14:paraId="689AAA18" w14:textId="77777777" w:rsidR="00316830" w:rsidRPr="00953F42" w:rsidRDefault="00316830" w:rsidP="00AF1001">
                      <w:pPr>
                        <w:pStyle w:val="Address1"/>
                        <w:spacing w:after="0"/>
                        <w:jc w:val="center"/>
                        <w:rPr>
                          <w:b/>
                          <w:color w:val="auto"/>
                          <w:sz w:val="16"/>
                        </w:rPr>
                      </w:pPr>
                      <w:r w:rsidRPr="00953F42">
                        <w:rPr>
                          <w:rStyle w:val="Address2Char"/>
                          <w:color w:val="auto"/>
                          <w:sz w:val="16"/>
                        </w:rPr>
                        <w:t xml:space="preserve">Phone:  </w:t>
                      </w:r>
                      <w:r w:rsidR="005C4299" w:rsidRPr="00953F42">
                        <w:rPr>
                          <w:b/>
                          <w:color w:val="auto"/>
                          <w:sz w:val="16"/>
                        </w:rPr>
                        <w:t>919-847-0900</w:t>
                      </w:r>
                    </w:p>
                    <w:p w14:paraId="107C4831" w14:textId="77777777" w:rsidR="005C4299" w:rsidRPr="005C4299" w:rsidRDefault="005C4299" w:rsidP="0013066C">
                      <w:pPr>
                        <w:pStyle w:val="Address1"/>
                        <w:jc w:val="center"/>
                        <w:rPr>
                          <w:color w:val="auto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2942">
        <w:rPr>
          <w:noProof/>
        </w:rPr>
        <w:drawing>
          <wp:anchor distT="0" distB="0" distL="114300" distR="114300" simplePos="0" relativeHeight="251790336" behindDoc="1" locked="0" layoutInCell="1" allowOverlap="1" wp14:anchorId="354879BB" wp14:editId="7988B9A7">
            <wp:simplePos x="0" y="0"/>
            <wp:positionH relativeFrom="column">
              <wp:posOffset>4736465</wp:posOffset>
            </wp:positionH>
            <wp:positionV relativeFrom="paragraph">
              <wp:posOffset>146812</wp:posOffset>
            </wp:positionV>
            <wp:extent cx="859155" cy="950595"/>
            <wp:effectExtent l="0" t="0" r="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942" w:rsidRPr="00321F84">
        <w:rPr>
          <w:noProof/>
        </w:rPr>
        <w:drawing>
          <wp:anchor distT="0" distB="0" distL="114300" distR="114300" simplePos="0" relativeHeight="251788288" behindDoc="1" locked="0" layoutInCell="1" allowOverlap="1" wp14:anchorId="417BFCD0" wp14:editId="072CB2FA">
            <wp:simplePos x="0" y="0"/>
            <wp:positionH relativeFrom="column">
              <wp:posOffset>3772916</wp:posOffset>
            </wp:positionH>
            <wp:positionV relativeFrom="paragraph">
              <wp:posOffset>183515</wp:posOffset>
            </wp:positionV>
            <wp:extent cx="962025" cy="836930"/>
            <wp:effectExtent l="0" t="0" r="9525" b="1270"/>
            <wp:wrapNone/>
            <wp:docPr id="82" name="Picture 82" descr="C:\Users\lstewart\Downloads\20170726_11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stewart\Downloads\20170726_114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9" r="11325"/>
                    <a:stretch/>
                  </pic:blipFill>
                  <pic:spPr bwMode="auto">
                    <a:xfrm>
                      <a:off x="0" y="0"/>
                      <a:ext cx="962025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510">
        <w:rPr>
          <w:noProof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03372B93" wp14:editId="47C42002">
                <wp:simplePos x="0" y="0"/>
                <wp:positionH relativeFrom="margin">
                  <wp:posOffset>5998464</wp:posOffset>
                </wp:positionH>
                <wp:positionV relativeFrom="margin">
                  <wp:posOffset>5715254</wp:posOffset>
                </wp:positionV>
                <wp:extent cx="3347339" cy="939800"/>
                <wp:effectExtent l="0" t="0" r="5715" b="0"/>
                <wp:wrapNone/>
                <wp:docPr id="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47339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C58E84" w14:textId="77777777" w:rsidR="00131C84" w:rsidRDefault="008511C8" w:rsidP="00D80EAB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sz w:val="16"/>
                              </w:rPr>
                              <w:t xml:space="preserve">        </w:t>
                            </w:r>
                            <w:r w:rsidR="005D5720">
                              <w:rPr>
                                <w:rFonts w:cs="Arial"/>
                                <w:b/>
                                <w:i/>
                                <w:sz w:val="16"/>
                              </w:rPr>
                              <w:t>Whitneye McCoy</w:t>
                            </w:r>
                            <w:r w:rsidR="00205510">
                              <w:rPr>
                                <w:rFonts w:cs="Arial"/>
                                <w:b/>
                                <w:i/>
                                <w:sz w:val="16"/>
                              </w:rPr>
                              <w:tab/>
                            </w:r>
                            <w:r w:rsidR="00205510">
                              <w:rPr>
                                <w:rFonts w:cs="Arial"/>
                                <w:b/>
                                <w:i/>
                                <w:sz w:val="16"/>
                              </w:rPr>
                              <w:tab/>
                              <w:t xml:space="preserve">      </w:t>
                            </w:r>
                            <w:r w:rsidR="005D5720">
                              <w:rPr>
                                <w:rFonts w:cs="Arial"/>
                                <w:b/>
                                <w:i/>
                                <w:sz w:val="16"/>
                              </w:rPr>
                              <w:t>Leana R. Stewart</w:t>
                            </w:r>
                          </w:p>
                          <w:p w14:paraId="17A10F85" w14:textId="0CF9593B" w:rsidR="00733899" w:rsidRPr="003308AB" w:rsidRDefault="00131C84" w:rsidP="00D80EAB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sz w:val="16"/>
                              </w:rPr>
                              <w:t>Summer Camp</w:t>
                            </w:r>
                            <w:r w:rsidR="004A47F8" w:rsidRPr="003308AB">
                              <w:rPr>
                                <w:rFonts w:cs="Arial"/>
                                <w:b/>
                                <w:i/>
                                <w:sz w:val="16"/>
                              </w:rPr>
                              <w:t xml:space="preserve"> </w:t>
                            </w:r>
                            <w:r w:rsidR="005D5720">
                              <w:rPr>
                                <w:rFonts w:cs="Arial"/>
                                <w:b/>
                                <w:i/>
                                <w:sz w:val="16"/>
                              </w:rPr>
                              <w:t>Director</w:t>
                            </w:r>
                            <w:r w:rsidR="00205510">
                              <w:rPr>
                                <w:rFonts w:cs="Arial"/>
                                <w:b/>
                                <w:i/>
                                <w:sz w:val="16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16"/>
                              </w:rPr>
                              <w:t xml:space="preserve">                      </w:t>
                            </w:r>
                            <w:r w:rsidR="00205510">
                              <w:rPr>
                                <w:rFonts w:cs="Arial"/>
                                <w:b/>
                                <w:i/>
                                <w:sz w:val="16"/>
                              </w:rPr>
                              <w:t>Coordinator</w:t>
                            </w:r>
                          </w:p>
                          <w:p w14:paraId="7B7CB6C5" w14:textId="5D8525A9" w:rsidR="00131C84" w:rsidRPr="00A5077A" w:rsidRDefault="002B4A8C" w:rsidP="00131C84">
                            <w:pPr>
                              <w:spacing w:after="0" w:line="240" w:lineRule="auto"/>
                              <w:rPr>
                                <w:rFonts w:cs="Arial"/>
                                <w:sz w:val="16"/>
                              </w:rPr>
                            </w:pPr>
                            <w:hyperlink r:id="rId43" w:history="1">
                              <w:r w:rsidR="00131C84" w:rsidRPr="00A5077A">
                                <w:rPr>
                                  <w:rStyle w:val="Hyperlink"/>
                                  <w:rFonts w:cs="Arial"/>
                                  <w:sz w:val="16"/>
                                  <w:u w:val="none"/>
                                </w:rPr>
                                <w:t>whitneye.mcoy@ravenscroft.org</w:t>
                              </w:r>
                            </w:hyperlink>
                            <w:r w:rsidR="00131C84" w:rsidRPr="00A5077A">
                              <w:rPr>
                                <w:rStyle w:val="Hyperlink"/>
                                <w:rFonts w:cs="Arial"/>
                                <w:sz w:val="16"/>
                                <w:u w:val="none"/>
                              </w:rPr>
                              <w:t xml:space="preserve">               </w:t>
                            </w:r>
                            <w:hyperlink r:id="rId44" w:history="1">
                              <w:r w:rsidR="00131C84" w:rsidRPr="00A5077A">
                                <w:rPr>
                                  <w:rStyle w:val="Hyperlink"/>
                                  <w:rFonts w:cs="Arial"/>
                                  <w:sz w:val="16"/>
                                  <w:u w:val="none"/>
                                </w:rPr>
                                <w:t>senorastewart@yahoo.com</w:t>
                              </w:r>
                            </w:hyperlink>
                            <w:r w:rsidR="00131C84" w:rsidRPr="00A5077A">
                              <w:rPr>
                                <w:rStyle w:val="Hyperlink"/>
                                <w:rFonts w:cs="Arial"/>
                                <w:sz w:val="16"/>
                                <w:u w:val="none"/>
                              </w:rPr>
                              <w:t xml:space="preserve"> </w:t>
                            </w:r>
                          </w:p>
                          <w:p w14:paraId="3D167818" w14:textId="188446D5" w:rsidR="00205510" w:rsidRPr="00A5077A" w:rsidRDefault="00205510" w:rsidP="00D80EAB">
                            <w:pPr>
                              <w:spacing w:after="0" w:line="240" w:lineRule="auto"/>
                              <w:rPr>
                                <w:rFonts w:cs="Arial"/>
                                <w:sz w:val="16"/>
                              </w:rPr>
                            </w:pPr>
                            <w:r w:rsidRPr="00A5077A">
                              <w:rPr>
                                <w:rFonts w:cs="Arial"/>
                                <w:sz w:val="16"/>
                              </w:rPr>
                              <w:t xml:space="preserve">              </w:t>
                            </w:r>
                          </w:p>
                          <w:p w14:paraId="6C3002AD" w14:textId="5DDCCBB5" w:rsidR="003308AB" w:rsidRDefault="00205510" w:rsidP="00131C84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</w:rPr>
                              <w:t xml:space="preserve">           </w:t>
                            </w:r>
                            <w:r w:rsidR="00131C84">
                              <w:rPr>
                                <w:rFonts w:cs="Arial"/>
                                <w:sz w:val="16"/>
                              </w:rPr>
                              <w:t xml:space="preserve">                                </w:t>
                            </w:r>
                            <w:r w:rsidR="003308AB" w:rsidRPr="003308AB">
                              <w:rPr>
                                <w:rFonts w:cs="Arial"/>
                                <w:b/>
                                <w:i/>
                                <w:sz w:val="16"/>
                              </w:rPr>
                              <w:t>Sandy Kapatos</w:t>
                            </w:r>
                          </w:p>
                          <w:p w14:paraId="08E39811" w14:textId="5099979F" w:rsidR="003308AB" w:rsidRDefault="00D428FB" w:rsidP="00205510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i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Ravenscroft </w:t>
                            </w:r>
                            <w:r w:rsidR="003308AB" w:rsidRPr="003308AB">
                              <w:rPr>
                                <w:rFonts w:cs="Arial"/>
                                <w:b/>
                                <w:i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Director Auxiliary Services</w:t>
                            </w:r>
                          </w:p>
                          <w:p w14:paraId="1E4D8956" w14:textId="77777777" w:rsidR="00AF1001" w:rsidRDefault="002B4A8C" w:rsidP="00205510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hyperlink r:id="rId45" w:history="1">
                              <w:r w:rsidR="00AF1001" w:rsidRPr="002E70DB">
                                <w:rPr>
                                  <w:rStyle w:val="Hyperlink"/>
                                  <w:rFonts w:cs="Arial"/>
                                  <w:sz w:val="16"/>
                                  <w:szCs w:val="16"/>
                                  <w:shd w:val="clear" w:color="auto" w:fill="FFFFFF"/>
                                </w:rPr>
                                <w:t>sandy.kapatos@ravenscroft.org</w:t>
                              </w:r>
                            </w:hyperlink>
                          </w:p>
                          <w:p w14:paraId="1F9A74D2" w14:textId="77777777" w:rsidR="00AF1001" w:rsidRPr="00AF1001" w:rsidRDefault="00AF1001" w:rsidP="00D80EAB">
                            <w:pPr>
                              <w:spacing w:after="0" w:line="240" w:lineRule="auto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372B93" id="Text Box 32" o:spid="_x0000_s1035" type="#_x0000_t202" style="position:absolute;margin-left:472.3pt;margin-top:450pt;width:263.55pt;height:74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" filled="f" stroked="f" strokeweight="0" insetpen="t">
                <o:lock v:ext="edit" shapetype="t"/>
                <v:textbox inset="2.85pt,2.85pt,2.85pt,2.85pt">
                  <w:txbxContent>
                    <w:p w14:paraId="78C58E84" w14:textId="77777777" w:rsidR="00131C84" w:rsidRDefault="008511C8" w:rsidP="00D80EAB">
                      <w:pPr>
                        <w:spacing w:after="0" w:line="240" w:lineRule="auto"/>
                        <w:rPr>
                          <w:rFonts w:cs="Arial"/>
                          <w:b/>
                          <w:i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i/>
                          <w:sz w:val="16"/>
                        </w:rPr>
                        <w:t xml:space="preserve">        </w:t>
                      </w:r>
                      <w:r w:rsidR="005D5720">
                        <w:rPr>
                          <w:rFonts w:cs="Arial"/>
                          <w:b/>
                          <w:i/>
                          <w:sz w:val="16"/>
                        </w:rPr>
                        <w:t>Whitneye McCoy</w:t>
                      </w:r>
                      <w:r w:rsidR="00205510">
                        <w:rPr>
                          <w:rFonts w:cs="Arial"/>
                          <w:b/>
                          <w:i/>
                          <w:sz w:val="16"/>
                        </w:rPr>
                        <w:tab/>
                      </w:r>
                      <w:r w:rsidR="00205510">
                        <w:rPr>
                          <w:rFonts w:cs="Arial"/>
                          <w:b/>
                          <w:i/>
                          <w:sz w:val="16"/>
                        </w:rPr>
                        <w:tab/>
                        <w:t xml:space="preserve">      </w:t>
                      </w:r>
                      <w:r w:rsidR="005D5720">
                        <w:rPr>
                          <w:rFonts w:cs="Arial"/>
                          <w:b/>
                          <w:i/>
                          <w:sz w:val="16"/>
                        </w:rPr>
                        <w:t>Leana R. Stewart</w:t>
                      </w:r>
                    </w:p>
                    <w:p w14:paraId="17A10F85" w14:textId="0CF9593B" w:rsidR="00733899" w:rsidRPr="003308AB" w:rsidRDefault="00131C84" w:rsidP="00D80EAB">
                      <w:pPr>
                        <w:spacing w:after="0" w:line="240" w:lineRule="auto"/>
                        <w:rPr>
                          <w:rFonts w:cs="Arial"/>
                          <w:b/>
                          <w:i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i/>
                          <w:sz w:val="16"/>
                        </w:rPr>
                        <w:t>Summer Camp</w:t>
                      </w:r>
                      <w:r w:rsidR="004A47F8" w:rsidRPr="003308AB">
                        <w:rPr>
                          <w:rFonts w:cs="Arial"/>
                          <w:b/>
                          <w:i/>
                          <w:sz w:val="16"/>
                        </w:rPr>
                        <w:t xml:space="preserve"> </w:t>
                      </w:r>
                      <w:r w:rsidR="005D5720">
                        <w:rPr>
                          <w:rFonts w:cs="Arial"/>
                          <w:b/>
                          <w:i/>
                          <w:sz w:val="16"/>
                        </w:rPr>
                        <w:t>Director</w:t>
                      </w:r>
                      <w:r w:rsidR="00205510">
                        <w:rPr>
                          <w:rFonts w:cs="Arial"/>
                          <w:b/>
                          <w:i/>
                          <w:sz w:val="16"/>
                        </w:rPr>
                        <w:tab/>
                        <w:t xml:space="preserve">   </w:t>
                      </w:r>
                      <w:r>
                        <w:rPr>
                          <w:rFonts w:cs="Arial"/>
                          <w:b/>
                          <w:i/>
                          <w:sz w:val="16"/>
                        </w:rPr>
                        <w:t xml:space="preserve">                      </w:t>
                      </w:r>
                      <w:r w:rsidR="00205510">
                        <w:rPr>
                          <w:rFonts w:cs="Arial"/>
                          <w:b/>
                          <w:i/>
                          <w:sz w:val="16"/>
                        </w:rPr>
                        <w:t>Coordinator</w:t>
                      </w:r>
                    </w:p>
                    <w:p w14:paraId="7B7CB6C5" w14:textId="5D8525A9" w:rsidR="00131C84" w:rsidRPr="00A5077A" w:rsidRDefault="00131C84" w:rsidP="00131C84">
                      <w:pPr>
                        <w:spacing w:after="0" w:line="240" w:lineRule="auto"/>
                        <w:rPr>
                          <w:rFonts w:cs="Arial"/>
                          <w:sz w:val="16"/>
                        </w:rPr>
                      </w:pPr>
                      <w:hyperlink r:id="rId46" w:history="1">
                        <w:r w:rsidRPr="00A5077A">
                          <w:rPr>
                            <w:rStyle w:val="Hyperlink"/>
                            <w:rFonts w:cs="Arial"/>
                            <w:sz w:val="16"/>
                            <w:u w:val="none"/>
                          </w:rPr>
                          <w:t>whitneye.mcoy@ravenscroft.org</w:t>
                        </w:r>
                      </w:hyperlink>
                      <w:r w:rsidRPr="00A5077A">
                        <w:rPr>
                          <w:rStyle w:val="Hyperlink"/>
                          <w:rFonts w:cs="Arial"/>
                          <w:sz w:val="16"/>
                          <w:u w:val="none"/>
                        </w:rPr>
                        <w:t xml:space="preserve">               </w:t>
                      </w:r>
                      <w:hyperlink r:id="rId47" w:history="1">
                        <w:r w:rsidRPr="00A5077A">
                          <w:rPr>
                            <w:rStyle w:val="Hyperlink"/>
                            <w:rFonts w:cs="Arial"/>
                            <w:sz w:val="16"/>
                            <w:u w:val="none"/>
                          </w:rPr>
                          <w:t>senorastewart@yahoo.com</w:t>
                        </w:r>
                      </w:hyperlink>
                      <w:r w:rsidRPr="00A5077A">
                        <w:rPr>
                          <w:rStyle w:val="Hyperlink"/>
                          <w:rFonts w:cs="Arial"/>
                          <w:sz w:val="16"/>
                          <w:u w:val="none"/>
                        </w:rPr>
                        <w:t xml:space="preserve"> </w:t>
                      </w:r>
                    </w:p>
                    <w:p w14:paraId="3D167818" w14:textId="188446D5" w:rsidR="00205510" w:rsidRPr="00A5077A" w:rsidRDefault="00205510" w:rsidP="00D80EAB">
                      <w:pPr>
                        <w:spacing w:after="0" w:line="240" w:lineRule="auto"/>
                        <w:rPr>
                          <w:rFonts w:cs="Arial"/>
                          <w:sz w:val="16"/>
                        </w:rPr>
                      </w:pPr>
                      <w:r w:rsidRPr="00A5077A">
                        <w:rPr>
                          <w:rFonts w:cs="Arial"/>
                          <w:sz w:val="16"/>
                        </w:rPr>
                        <w:t xml:space="preserve">              </w:t>
                      </w:r>
                    </w:p>
                    <w:p w14:paraId="6C3002AD" w14:textId="5DDCCBB5" w:rsidR="003308AB" w:rsidRDefault="00205510" w:rsidP="00131C84">
                      <w:pPr>
                        <w:spacing w:after="0" w:line="240" w:lineRule="auto"/>
                        <w:rPr>
                          <w:rFonts w:cs="Arial"/>
                          <w:b/>
                          <w:i/>
                          <w:sz w:val="16"/>
                        </w:rPr>
                      </w:pPr>
                      <w:r>
                        <w:rPr>
                          <w:rFonts w:cs="Arial"/>
                          <w:sz w:val="16"/>
                        </w:rPr>
                        <w:t xml:space="preserve">           </w:t>
                      </w:r>
                      <w:r w:rsidR="00131C84">
                        <w:rPr>
                          <w:rFonts w:cs="Arial"/>
                          <w:sz w:val="16"/>
                        </w:rPr>
                        <w:t xml:space="preserve">                                </w:t>
                      </w:r>
                      <w:r w:rsidR="003308AB" w:rsidRPr="003308AB">
                        <w:rPr>
                          <w:rFonts w:cs="Arial"/>
                          <w:b/>
                          <w:i/>
                          <w:sz w:val="16"/>
                        </w:rPr>
                        <w:t>Sandy Kapatos</w:t>
                      </w:r>
                    </w:p>
                    <w:p w14:paraId="08E39811" w14:textId="5099979F" w:rsidR="003308AB" w:rsidRDefault="00D428FB" w:rsidP="00205510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i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rFonts w:cs="Arial"/>
                          <w:b/>
                          <w:i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 xml:space="preserve">Ravenscroft </w:t>
                      </w:r>
                      <w:r w:rsidR="003308AB" w:rsidRPr="003308AB">
                        <w:rPr>
                          <w:rFonts w:cs="Arial"/>
                          <w:b/>
                          <w:i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Director Auxiliary Services</w:t>
                      </w:r>
                    </w:p>
                    <w:p w14:paraId="1E4D8956" w14:textId="77777777" w:rsidR="00AF1001" w:rsidRDefault="000E185F" w:rsidP="00205510">
                      <w:pPr>
                        <w:spacing w:after="0" w:line="240" w:lineRule="auto"/>
                        <w:jc w:val="center"/>
                        <w:rPr>
                          <w:rFonts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</w:pPr>
                      <w:hyperlink r:id="rId48" w:history="1">
                        <w:r w:rsidR="00AF1001" w:rsidRPr="002E70DB">
                          <w:rPr>
                            <w:rStyle w:val="Hyperlink"/>
                            <w:rFonts w:cs="Arial"/>
                            <w:sz w:val="16"/>
                            <w:szCs w:val="16"/>
                            <w:shd w:val="clear" w:color="auto" w:fill="FFFFFF"/>
                          </w:rPr>
                          <w:t>sandy.kapatos@ravenscroft.org</w:t>
                        </w:r>
                      </w:hyperlink>
                    </w:p>
                    <w:p w14:paraId="1F9A74D2" w14:textId="77777777" w:rsidR="00AF1001" w:rsidRPr="00AF1001" w:rsidRDefault="00AF1001" w:rsidP="00D80EAB">
                      <w:pPr>
                        <w:spacing w:after="0" w:line="240" w:lineRule="auto"/>
                        <w:rPr>
                          <w:rFonts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3394F">
        <w:rPr>
          <w:noProof/>
        </w:rPr>
        <w:drawing>
          <wp:anchor distT="0" distB="0" distL="114300" distR="114300" simplePos="0" relativeHeight="251743232" behindDoc="0" locked="0" layoutInCell="1" allowOverlap="1" wp14:anchorId="74F378D9" wp14:editId="35B0B68E">
            <wp:simplePos x="0" y="0"/>
            <wp:positionH relativeFrom="column">
              <wp:posOffset>8211185</wp:posOffset>
            </wp:positionH>
            <wp:positionV relativeFrom="paragraph">
              <wp:posOffset>5020945</wp:posOffset>
            </wp:positionV>
            <wp:extent cx="659130" cy="494030"/>
            <wp:effectExtent l="0" t="0" r="7620" b="1270"/>
            <wp:wrapNone/>
            <wp:docPr id="95" name="Picture 95" descr="http://www.picgifs.com/sport-graphics/sport-graphics/swimming/sport-graphics-swimming-7433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icgifs.com/sport-graphics/sport-graphics/swimming/sport-graphics-swimming-743357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94F">
        <w:rPr>
          <w:noProof/>
        </w:rPr>
        <w:drawing>
          <wp:anchor distT="0" distB="0" distL="114300" distR="114300" simplePos="0" relativeHeight="251739136" behindDoc="0" locked="0" layoutInCell="1" allowOverlap="1" wp14:anchorId="56E8B616" wp14:editId="389E3F90">
            <wp:simplePos x="0" y="0"/>
            <wp:positionH relativeFrom="column">
              <wp:posOffset>7274560</wp:posOffset>
            </wp:positionH>
            <wp:positionV relativeFrom="paragraph">
              <wp:posOffset>5060950</wp:posOffset>
            </wp:positionV>
            <wp:extent cx="703580" cy="427355"/>
            <wp:effectExtent l="0" t="0" r="1270" b="0"/>
            <wp:wrapNone/>
            <wp:docPr id="90" name="Picture 90" descr="http://images.clipartpanda.com/children-friends-clipart-playing_children_clipart_free_20121124_17822856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clipartpanda.com/children-friends-clipart-playing_children_clipart_free_20121124_1782285647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11" b="22064"/>
                    <a:stretch/>
                  </pic:blipFill>
                  <pic:spPr bwMode="auto">
                    <a:xfrm>
                      <a:off x="0" y="0"/>
                      <a:ext cx="70358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94F">
        <w:rPr>
          <w:noProof/>
        </w:rPr>
        <w:drawing>
          <wp:anchor distT="0" distB="0" distL="114300" distR="114300" simplePos="0" relativeHeight="251736064" behindDoc="0" locked="0" layoutInCell="1" allowOverlap="1" wp14:anchorId="29F93B6D" wp14:editId="59697C58">
            <wp:simplePos x="0" y="0"/>
            <wp:positionH relativeFrom="column">
              <wp:posOffset>4558665</wp:posOffset>
            </wp:positionH>
            <wp:positionV relativeFrom="paragraph">
              <wp:posOffset>5188585</wp:posOffset>
            </wp:positionV>
            <wp:extent cx="375920" cy="573405"/>
            <wp:effectExtent l="0" t="0" r="5080" b="0"/>
            <wp:wrapNone/>
            <wp:docPr id="86" name="Picture 86" descr="https://tse3.mm.bing.net/th?id=OIP.T0V_9RBfaBfq5mqXc9_u_ADFEs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3.mm.bing.net/th?id=OIP.T0V_9RBfaBfq5mqXc9_u_ADFEs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94F">
        <w:rPr>
          <w:noProof/>
        </w:rPr>
        <w:drawing>
          <wp:anchor distT="0" distB="0" distL="114300" distR="114300" simplePos="0" relativeHeight="251737088" behindDoc="0" locked="0" layoutInCell="1" allowOverlap="1" wp14:anchorId="3ED41B34" wp14:editId="6A246E8F">
            <wp:simplePos x="0" y="0"/>
            <wp:positionH relativeFrom="column">
              <wp:posOffset>4232910</wp:posOffset>
            </wp:positionH>
            <wp:positionV relativeFrom="paragraph">
              <wp:posOffset>5178425</wp:posOffset>
            </wp:positionV>
            <wp:extent cx="273685" cy="556260"/>
            <wp:effectExtent l="0" t="0" r="0" b="0"/>
            <wp:wrapNone/>
            <wp:docPr id="87" name="Picture 87" descr="http://www.clipartkid.com/images/32/bear-clip-art-image-boy-with-brown-hair-hugging-a-cute-stuffed-bear-rStWmA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ipartkid.com/images/32/bear-clip-art-image-boy-with-brown-hair-hugging-a-cute-stuffed-bear-rStWmA-clipart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94F">
        <w:rPr>
          <w:noProof/>
        </w:rPr>
        <w:drawing>
          <wp:anchor distT="0" distB="0" distL="114300" distR="114300" simplePos="0" relativeHeight="251730944" behindDoc="0" locked="0" layoutInCell="1" allowOverlap="1" wp14:anchorId="12B24788" wp14:editId="5C6EEF3E">
            <wp:simplePos x="0" y="0"/>
            <wp:positionH relativeFrom="column">
              <wp:posOffset>1475740</wp:posOffset>
            </wp:positionH>
            <wp:positionV relativeFrom="paragraph">
              <wp:posOffset>6336030</wp:posOffset>
            </wp:positionV>
            <wp:extent cx="228600" cy="519430"/>
            <wp:effectExtent l="0" t="0" r="0" b="0"/>
            <wp:wrapNone/>
            <wp:docPr id="80" name="Picture 80" descr="http://davidsondentalgroup.com/wordpress/wp-content/uploads/2012/06/water-bottle-clip-art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avidsondentalgroup.com/wordpress/wp-content/uploads/2012/06/water-bottle-clip-art-150x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56" r="28445"/>
                    <a:stretch/>
                  </pic:blipFill>
                  <pic:spPr bwMode="auto">
                    <a:xfrm>
                      <a:off x="0" y="0"/>
                      <a:ext cx="22860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94F">
        <w:rPr>
          <w:noProof/>
        </w:rPr>
        <w:drawing>
          <wp:anchor distT="0" distB="0" distL="114300" distR="114300" simplePos="0" relativeHeight="251729920" behindDoc="0" locked="0" layoutInCell="1" allowOverlap="1" wp14:anchorId="26DCF843" wp14:editId="062CFAE9">
            <wp:simplePos x="0" y="0"/>
            <wp:positionH relativeFrom="column">
              <wp:posOffset>1756410</wp:posOffset>
            </wp:positionH>
            <wp:positionV relativeFrom="paragraph">
              <wp:posOffset>6177915</wp:posOffset>
            </wp:positionV>
            <wp:extent cx="621665" cy="568325"/>
            <wp:effectExtent l="0" t="0" r="6985" b="3175"/>
            <wp:wrapNone/>
            <wp:docPr id="79" name="Picture 79" descr="http://images.clipartpanda.com/lunch-clip-art-kids-lunch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lunch-clip-art-kids-lunch-clipart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94F">
        <w:rPr>
          <w:noProof/>
        </w:rPr>
        <w:drawing>
          <wp:anchor distT="0" distB="0" distL="114300" distR="114300" simplePos="0" relativeHeight="251728896" behindDoc="0" locked="0" layoutInCell="1" allowOverlap="1" wp14:anchorId="06A26496" wp14:editId="1EF97ADA">
            <wp:simplePos x="0" y="0"/>
            <wp:positionH relativeFrom="column">
              <wp:posOffset>2450465</wp:posOffset>
            </wp:positionH>
            <wp:positionV relativeFrom="paragraph">
              <wp:posOffset>6215380</wp:posOffset>
            </wp:positionV>
            <wp:extent cx="372745" cy="393065"/>
            <wp:effectExtent l="0" t="0" r="8255" b="6985"/>
            <wp:wrapNone/>
            <wp:docPr id="78" name="Picture 78" descr="http://whatsyourdeal.com/grocery-coupons/wp-content/uploads/2016/07/Snack-Clip-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hatsyourdeal.com/grocery-coupons/wp-content/uploads/2016/07/Snack-Clip-Art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F98">
        <w:tab/>
      </w:r>
    </w:p>
    <w:p w14:paraId="07C7DBA0" w14:textId="000ED4C9" w:rsidR="00F60E76" w:rsidRDefault="00336156" w:rsidP="00013B0B">
      <w:pPr>
        <w:tabs>
          <w:tab w:val="left" w:pos="9980"/>
          <w:tab w:val="left" w:pos="10020"/>
          <w:tab w:val="left" w:pos="10150"/>
          <w:tab w:val="left" w:pos="10557"/>
        </w:tabs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63EAC50D" wp14:editId="7DDD64FF">
            <wp:simplePos x="0" y="0"/>
            <wp:positionH relativeFrom="column">
              <wp:posOffset>469522</wp:posOffset>
            </wp:positionH>
            <wp:positionV relativeFrom="paragraph">
              <wp:posOffset>135890</wp:posOffset>
            </wp:positionV>
            <wp:extent cx="1407268" cy="870310"/>
            <wp:effectExtent l="0" t="0" r="2540" b="6350"/>
            <wp:wrapNone/>
            <wp:docPr id="72" name="Picture 72" descr="http://www.ywcarockcounty.org/atf/cf/%7BA07FDF2D-9B02-4858-B2B6-E59C41421D43%7D/HiRes%20Family%20Fun%20Night%20Logo%202016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ywcarockcounty.org/atf/cf/%7BA07FDF2D-9B02-4858-B2B6-E59C41421D43%7D/HiRes%20Family%20Fun%20Night%20Logo%202016_web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529" cy="8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942">
        <w:rPr>
          <w:noProof/>
        </w:rPr>
        <w:drawing>
          <wp:anchor distT="0" distB="0" distL="114300" distR="114300" simplePos="0" relativeHeight="251786240" behindDoc="0" locked="0" layoutInCell="1" allowOverlap="1" wp14:anchorId="4D48C906" wp14:editId="27AB4165">
            <wp:simplePos x="0" y="0"/>
            <wp:positionH relativeFrom="margin">
              <wp:posOffset>2968435</wp:posOffset>
            </wp:positionH>
            <wp:positionV relativeFrom="paragraph">
              <wp:posOffset>140208</wp:posOffset>
            </wp:positionV>
            <wp:extent cx="816864" cy="612554"/>
            <wp:effectExtent l="0" t="0" r="2540" b="0"/>
            <wp:wrapNone/>
            <wp:docPr id="76" name="Picture 76" descr="E:\DCIM\100MSDCF\DSC0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MSDCF\DSC0166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" cy="61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90053" w14:textId="5405CEDA" w:rsidR="00F60E76" w:rsidRDefault="00524347" w:rsidP="001C5378">
      <w:pPr>
        <w:tabs>
          <w:tab w:val="left" w:pos="4723"/>
          <w:tab w:val="center" w:pos="7056"/>
        </w:tabs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51830E12" wp14:editId="07F99171">
                <wp:simplePos x="0" y="0"/>
                <wp:positionH relativeFrom="margin">
                  <wp:posOffset>6069774</wp:posOffset>
                </wp:positionH>
                <wp:positionV relativeFrom="page">
                  <wp:posOffset>6169629</wp:posOffset>
                </wp:positionV>
                <wp:extent cx="3327790" cy="10051"/>
                <wp:effectExtent l="38100" t="38100" r="63500" b="85725"/>
                <wp:wrapNone/>
                <wp:docPr id="10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7790" cy="10051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1857DF5" id="Line 33" o:spid="_x0000_s1026" style="position:absolute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" from="477.95pt,485.8pt" to="740pt,4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" strokecolor="#9bbb59 [3206]" strokeweight="2pt">
                <v:shadow on="t" color="black" opacity="24903f" origin=",.5" offset="0,.55556mm"/>
                <w10:wrap anchorx="margin" anchory="page"/>
              </v:line>
            </w:pict>
          </mc:Fallback>
        </mc:AlternateContent>
      </w:r>
      <w:r w:rsidR="00F60E76">
        <w:tab/>
      </w:r>
      <w:r w:rsidR="001C5378">
        <w:tab/>
      </w:r>
    </w:p>
    <w:p w14:paraId="7F4B1251" w14:textId="01188EED" w:rsidR="00361016" w:rsidRDefault="00361016" w:rsidP="00FE14B1">
      <w:pPr>
        <w:tabs>
          <w:tab w:val="left" w:pos="6019"/>
          <w:tab w:val="left" w:pos="7843"/>
        </w:tabs>
      </w:pPr>
      <w:r>
        <w:tab/>
      </w:r>
      <w:r w:rsidR="00FE14B1">
        <w:tab/>
      </w:r>
    </w:p>
    <w:p w14:paraId="4430770D" w14:textId="78CAFABE" w:rsidR="00F13010" w:rsidRDefault="000C0A51" w:rsidP="00013B0B">
      <w:pPr>
        <w:tabs>
          <w:tab w:val="left" w:pos="9980"/>
          <w:tab w:val="left" w:pos="10020"/>
          <w:tab w:val="left" w:pos="10150"/>
          <w:tab w:val="left" w:pos="10557"/>
        </w:tabs>
      </w:pPr>
      <w:r w:rsidRPr="00361016">
        <w:br w:type="page"/>
      </w:r>
      <w:r w:rsidR="00FD60C8"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4CAB0F5B" wp14:editId="1666F4D2">
                <wp:simplePos x="0" y="0"/>
                <wp:positionH relativeFrom="margin">
                  <wp:align>center</wp:align>
                </wp:positionH>
                <wp:positionV relativeFrom="page">
                  <wp:posOffset>1073150</wp:posOffset>
                </wp:positionV>
                <wp:extent cx="2641600" cy="5291846"/>
                <wp:effectExtent l="0" t="0" r="6350" b="4445"/>
                <wp:wrapNone/>
                <wp:docPr id="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41600" cy="52918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 id="11">
                        <w:txbxContent>
                          <w:p w14:paraId="47BA0C9B" w14:textId="77777777" w:rsidR="00D7372C" w:rsidRDefault="00226267" w:rsidP="004C7A0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D7372C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Allergies/Food Restrictions</w:t>
                            </w:r>
                            <w:r w:rsidRPr="00D7372C">
                              <w:rPr>
                                <w:sz w:val="16"/>
                                <w:szCs w:val="16"/>
                              </w:rPr>
                              <w:t xml:space="preserve"> – If your child is allergic </w:t>
                            </w:r>
                            <w:r w:rsidR="00D7372C">
                              <w:rPr>
                                <w:sz w:val="16"/>
                                <w:szCs w:val="16"/>
                              </w:rPr>
                              <w:t>or ha</w:t>
                            </w:r>
                            <w:r w:rsidR="009A67DB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="00D7372C">
                              <w:rPr>
                                <w:sz w:val="16"/>
                                <w:szCs w:val="16"/>
                              </w:rPr>
                              <w:t xml:space="preserve"> any food/diet</w:t>
                            </w:r>
                            <w:r w:rsidR="009A67DB">
                              <w:rPr>
                                <w:sz w:val="16"/>
                                <w:szCs w:val="16"/>
                              </w:rPr>
                              <w:t>ary</w:t>
                            </w:r>
                            <w:r w:rsidR="00D7372C">
                              <w:rPr>
                                <w:sz w:val="16"/>
                                <w:szCs w:val="16"/>
                              </w:rPr>
                              <w:t xml:space="preserve"> restrictions, please make a note of it at the time of registration. </w:t>
                            </w:r>
                            <w:r w:rsidR="00F9008A">
                              <w:rPr>
                                <w:sz w:val="16"/>
                                <w:szCs w:val="16"/>
                              </w:rPr>
                              <w:t xml:space="preserve">If </w:t>
                            </w:r>
                            <w:r w:rsidR="00D7372C">
                              <w:rPr>
                                <w:sz w:val="16"/>
                                <w:szCs w:val="16"/>
                              </w:rPr>
                              <w:t xml:space="preserve">our summer camp menu presents a problem </w:t>
                            </w:r>
                            <w:r w:rsidR="009A67DB">
                              <w:rPr>
                                <w:sz w:val="16"/>
                                <w:szCs w:val="16"/>
                              </w:rPr>
                              <w:t>for</w:t>
                            </w:r>
                            <w:r w:rsidR="00D7372C">
                              <w:rPr>
                                <w:sz w:val="16"/>
                                <w:szCs w:val="16"/>
                              </w:rPr>
                              <w:t xml:space="preserve"> your child, we recommend he/she brings a packed lunch and snacks from home.</w:t>
                            </w:r>
                          </w:p>
                          <w:p w14:paraId="47826BE0" w14:textId="77777777" w:rsidR="00D7372C" w:rsidRDefault="00226267" w:rsidP="004C7A0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D7372C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Medicines</w:t>
                            </w:r>
                            <w:r w:rsidRPr="00D7372C">
                              <w:rPr>
                                <w:sz w:val="16"/>
                                <w:szCs w:val="16"/>
                              </w:rPr>
                              <w:t xml:space="preserve"> – </w:t>
                            </w:r>
                            <w:r w:rsidR="00D7372C" w:rsidRPr="00D7372C">
                              <w:rPr>
                                <w:sz w:val="16"/>
                                <w:szCs w:val="16"/>
                              </w:rPr>
                              <w:t xml:space="preserve">We </w:t>
                            </w:r>
                            <w:r w:rsidR="00D7372C" w:rsidRPr="00202754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  <w:t>cannot</w:t>
                            </w:r>
                            <w:r w:rsidR="00D7372C" w:rsidRPr="00D7372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7372C">
                              <w:rPr>
                                <w:sz w:val="16"/>
                                <w:szCs w:val="16"/>
                              </w:rPr>
                              <w:t>administer any medications to the campers, except an epipen.</w:t>
                            </w:r>
                          </w:p>
                          <w:p w14:paraId="71715AD8" w14:textId="35963332" w:rsidR="00925644" w:rsidRPr="00D7372C" w:rsidRDefault="00226267" w:rsidP="004C7A0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D7372C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Ca</w:t>
                            </w:r>
                            <w:r w:rsidR="00925644" w:rsidRPr="00D7372C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mp Groups</w:t>
                            </w:r>
                            <w:r w:rsidR="00925644" w:rsidRPr="00D7372C">
                              <w:rPr>
                                <w:sz w:val="16"/>
                                <w:szCs w:val="16"/>
                              </w:rPr>
                              <w:t xml:space="preserve"> – Ravensnest is divided into three separate age groups throughout the summer</w:t>
                            </w:r>
                            <w:r w:rsidR="00FD60C8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  <w:r w:rsidR="00925644" w:rsidRPr="00D7372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25644" w:rsidRPr="00FF406C">
                              <w:rPr>
                                <w:b/>
                                <w:bCs/>
                                <w:sz w:val="16"/>
                                <w:szCs w:val="16"/>
                                <w:highlight w:val="yellow"/>
                                <w:u w:val="single"/>
                                <w:shd w:val="clear" w:color="auto" w:fill="FFFFCC"/>
                              </w:rPr>
                              <w:t>Yellow Ducks</w:t>
                            </w:r>
                            <w:r w:rsidR="00925644" w:rsidRPr="00D7372C">
                              <w:rPr>
                                <w:sz w:val="16"/>
                                <w:szCs w:val="16"/>
                              </w:rPr>
                              <w:t xml:space="preserve"> (</w:t>
                            </w:r>
                            <w:r w:rsidR="00F13010" w:rsidRPr="001E2961">
                              <w:rPr>
                                <w:b/>
                                <w:szCs w:val="16"/>
                              </w:rPr>
                              <w:t>*</w:t>
                            </w:r>
                            <w:r w:rsidR="00925644" w:rsidRPr="00D7372C">
                              <w:rPr>
                                <w:sz w:val="16"/>
                                <w:szCs w:val="16"/>
                              </w:rPr>
                              <w:t>Rising K-1st grade</w:t>
                            </w:r>
                            <w:r w:rsidR="008A2F79" w:rsidRPr="00D7372C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  <w:r w:rsidR="0049244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A2F7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D60C8">
                              <w:rPr>
                                <w:sz w:val="16"/>
                                <w:szCs w:val="16"/>
                              </w:rPr>
                              <w:t xml:space="preserve">             </w:t>
                            </w:r>
                            <w:r w:rsidR="00925644" w:rsidRPr="00D7372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25644" w:rsidRPr="0082216D"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  <w:shd w:val="clear" w:color="auto" w:fill="DBE5F1" w:themeFill="accent1" w:themeFillTint="33"/>
                              </w:rPr>
                              <w:t>Blue Dolphins</w:t>
                            </w:r>
                            <w:r w:rsidR="00925644" w:rsidRPr="00D7372C">
                              <w:rPr>
                                <w:sz w:val="16"/>
                                <w:szCs w:val="16"/>
                              </w:rPr>
                              <w:t xml:space="preserve"> (Rising 2nd -3rd grade) and </w:t>
                            </w:r>
                            <w:r w:rsidR="00FD60C8">
                              <w:rPr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="00925644" w:rsidRPr="00FF406C"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  <w:shd w:val="clear" w:color="auto" w:fill="FABF8F" w:themeFill="accent6" w:themeFillTint="99"/>
                              </w:rPr>
                              <w:t>Red Dragons</w:t>
                            </w:r>
                            <w:r w:rsidR="00925644" w:rsidRPr="00D7372C">
                              <w:rPr>
                                <w:sz w:val="16"/>
                                <w:szCs w:val="16"/>
                              </w:rPr>
                              <w:t xml:space="preserve"> (Rising 4th-6th grade). </w:t>
                            </w:r>
                            <w:r w:rsidR="00FD60C8">
                              <w:rPr>
                                <w:sz w:val="16"/>
                                <w:szCs w:val="16"/>
                              </w:rPr>
                              <w:t xml:space="preserve">                            </w:t>
                            </w:r>
                            <w:r w:rsidR="00925644" w:rsidRPr="00D7372C">
                              <w:rPr>
                                <w:sz w:val="16"/>
                                <w:szCs w:val="16"/>
                              </w:rPr>
                              <w:t>These will be the groups that campers will conduct their daily activities with</w:t>
                            </w:r>
                            <w:r w:rsidR="00202754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E0DE0F5" w14:textId="597296EB" w:rsidR="00FD60C8" w:rsidRPr="00FD60C8" w:rsidRDefault="00AF6B1F" w:rsidP="004C7A0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</w:pPr>
                            <w:r w:rsidRPr="00FD60C8">
                              <w:rPr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 xml:space="preserve">What to bring to the </w:t>
                            </w:r>
                            <w:r w:rsidR="00FD60C8" w:rsidRPr="00FD60C8">
                              <w:rPr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camp</w:t>
                            </w:r>
                            <w:r w:rsidR="00FD60C8" w:rsidRPr="00925644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544D1BB7" w14:textId="77777777" w:rsidR="009A62D4" w:rsidRDefault="00AF6B1F" w:rsidP="00FD60C8">
                            <w:pPr>
                              <w:spacing w:after="0"/>
                              <w:ind w:left="450" w:hanging="360"/>
                              <w:rPr>
                                <w:rFonts w:ascii="Daytona Condensed" w:hAnsi="Daytona Condensed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FD60C8">
                              <w:rPr>
                                <w:sz w:val="16"/>
                                <w:szCs w:val="16"/>
                              </w:rPr>
                              <w:t xml:space="preserve">– </w:t>
                            </w:r>
                            <w:r w:rsidR="00FD60C8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FD60C8">
                              <w:rPr>
                                <w:sz w:val="16"/>
                                <w:szCs w:val="16"/>
                              </w:rPr>
                              <w:t>Campers are to wear closed toe</w:t>
                            </w:r>
                            <w:r w:rsidR="00FF406C">
                              <w:rPr>
                                <w:sz w:val="16"/>
                                <w:szCs w:val="16"/>
                              </w:rPr>
                              <w:t>d</w:t>
                            </w:r>
                            <w:r w:rsidRPr="00FD60C8">
                              <w:rPr>
                                <w:sz w:val="16"/>
                                <w:szCs w:val="16"/>
                              </w:rPr>
                              <w:t xml:space="preserve"> shoes </w:t>
                            </w:r>
                            <w:r w:rsidRPr="00FF406C">
                              <w:rPr>
                                <w:rFonts w:ascii="Arial Nova" w:hAnsi="Arial Nova"/>
                                <w:i/>
                                <w:iCs/>
                                <w:sz w:val="16"/>
                                <w:szCs w:val="16"/>
                              </w:rPr>
                              <w:t>(sneakers or crocs)</w:t>
                            </w:r>
                            <w:r w:rsidRPr="00FD60C8">
                              <w:rPr>
                                <w:sz w:val="16"/>
                                <w:szCs w:val="16"/>
                              </w:rPr>
                              <w:t xml:space="preserve"> each day.</w:t>
                            </w:r>
                            <w:r w:rsidR="00925644" w:rsidRPr="00FD60C8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61032" w:rsidRPr="00492440">
                              <w:rPr>
                                <w:rFonts w:ascii="Daytona Condensed" w:hAnsi="Daytona Condensed"/>
                                <w:sz w:val="16"/>
                                <w:szCs w:val="16"/>
                                <w:u w:val="single"/>
                              </w:rPr>
                              <w:t>No flip flops or sandals are allowed</w:t>
                            </w:r>
                            <w:r w:rsidR="00061032" w:rsidRPr="00FF406C">
                              <w:rPr>
                                <w:rFonts w:ascii="Daytona Condensed" w:hAnsi="Daytona Condensed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.</w:t>
                            </w:r>
                          </w:p>
                          <w:p w14:paraId="42D57B99" w14:textId="435CA5B0" w:rsidR="006F5E16" w:rsidRPr="0016645E" w:rsidRDefault="00925644" w:rsidP="00FD60C8">
                            <w:pPr>
                              <w:spacing w:after="0"/>
                              <w:ind w:left="450" w:hanging="360"/>
                              <w:rPr>
                                <w:rFonts w:ascii="Daytona Condensed" w:hAnsi="Daytona Condensed"/>
                                <w:sz w:val="6"/>
                                <w:szCs w:val="6"/>
                              </w:rPr>
                            </w:pPr>
                            <w:r w:rsidRPr="00FF406C">
                              <w:rPr>
                                <w:rFonts w:ascii="Daytona Condensed" w:hAnsi="Daytona Condensed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AF6B1F" w:rsidRPr="00FF406C">
                              <w:rPr>
                                <w:rFonts w:ascii="Daytona Condensed" w:hAnsi="Daytona Condensed"/>
                                <w:b/>
                                <w:color w:val="FF0000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</w:p>
                          <w:p w14:paraId="24B714F2" w14:textId="2C95617B" w:rsidR="006D7E7D" w:rsidRDefault="00FD60C8" w:rsidP="00FD60C8">
                            <w:pPr>
                              <w:spacing w:after="0"/>
                              <w:ind w:left="450" w:hanging="360"/>
                              <w:rPr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FD60C8">
                              <w:rPr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="00AF6B1F" w:rsidRPr="00FD60C8">
                              <w:rPr>
                                <w:sz w:val="16"/>
                                <w:szCs w:val="16"/>
                              </w:rPr>
                              <w:t xml:space="preserve">Campers must bring an extra set of clothes at the beginning of each week with his/her name on each item, placed </w:t>
                            </w:r>
                            <w:r w:rsidR="00953F42" w:rsidRPr="00FD60C8">
                              <w:rPr>
                                <w:sz w:val="16"/>
                                <w:szCs w:val="16"/>
                              </w:rPr>
                              <w:t>i</w:t>
                            </w:r>
                            <w:r w:rsidR="00AF6B1F" w:rsidRPr="00FD60C8">
                              <w:rPr>
                                <w:sz w:val="16"/>
                                <w:szCs w:val="16"/>
                              </w:rPr>
                              <w:t>n a labeled plastic bag</w:t>
                            </w:r>
                            <w:r w:rsidR="00202754" w:rsidRPr="00FD60C8">
                              <w:rPr>
                                <w:sz w:val="16"/>
                                <w:szCs w:val="16"/>
                              </w:rPr>
                              <w:t>, and inside a backpack</w:t>
                            </w:r>
                            <w:r w:rsidR="00AF6B1F" w:rsidRPr="00FD60C8">
                              <w:rPr>
                                <w:sz w:val="16"/>
                                <w:szCs w:val="16"/>
                              </w:rPr>
                              <w:t>. If your child is in the Yellow Duck</w:t>
                            </w:r>
                            <w:r w:rsidR="005C4299" w:rsidRPr="00FD60C8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="00AF6B1F" w:rsidRPr="00FD60C8">
                              <w:rPr>
                                <w:sz w:val="16"/>
                                <w:szCs w:val="16"/>
                              </w:rPr>
                              <w:t xml:space="preserve"> Group, a labeled double flat sheet</w:t>
                            </w:r>
                            <w:r w:rsidR="00423ED7" w:rsidRPr="00FD60C8">
                              <w:rPr>
                                <w:sz w:val="16"/>
                                <w:szCs w:val="16"/>
                              </w:rPr>
                              <w:t xml:space="preserve"> will be needed for personal quiet/rest time. </w:t>
                            </w:r>
                            <w:r w:rsidR="00423ED7" w:rsidRPr="00FD60C8">
                              <w:rPr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  <w:t xml:space="preserve">The sheet will need to be brought home each </w:t>
                            </w:r>
                            <w:r w:rsidR="00202754" w:rsidRPr="00FD60C8">
                              <w:rPr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  <w:t>day</w:t>
                            </w:r>
                            <w:r w:rsidR="00423ED7" w:rsidRPr="00FD60C8">
                              <w:rPr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  <w:t xml:space="preserve"> for washing.</w:t>
                            </w:r>
                          </w:p>
                          <w:p w14:paraId="79C97782" w14:textId="77777777" w:rsidR="0016645E" w:rsidRPr="0016645E" w:rsidRDefault="0016645E" w:rsidP="00FD60C8">
                            <w:pPr>
                              <w:spacing w:after="0"/>
                              <w:ind w:left="450" w:hanging="360"/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</w:pPr>
                          </w:p>
                          <w:p w14:paraId="58FED5CB" w14:textId="77777777" w:rsidR="009A62D4" w:rsidRDefault="00FF406C" w:rsidP="00FF406C">
                            <w:pPr>
                              <w:pStyle w:val="bodytext"/>
                              <w:spacing w:after="0"/>
                              <w:ind w:left="450" w:hanging="3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="00202754">
                              <w:rPr>
                                <w:sz w:val="16"/>
                                <w:szCs w:val="16"/>
                              </w:rPr>
                              <w:t xml:space="preserve">According to the new </w:t>
                            </w:r>
                            <w:r w:rsidR="00061032">
                              <w:rPr>
                                <w:sz w:val="16"/>
                                <w:szCs w:val="16"/>
                              </w:rPr>
                              <w:t xml:space="preserve">CDC </w:t>
                            </w:r>
                            <w:r w:rsidR="00202754">
                              <w:rPr>
                                <w:sz w:val="16"/>
                                <w:szCs w:val="16"/>
                              </w:rPr>
                              <w:t xml:space="preserve">guidelines, </w:t>
                            </w:r>
                            <w:r w:rsidR="005410D3">
                              <w:rPr>
                                <w:sz w:val="16"/>
                                <w:szCs w:val="16"/>
                              </w:rPr>
                              <w:t xml:space="preserve">every </w:t>
                            </w:r>
                          </w:p>
                          <w:p w14:paraId="1EAB40C9" w14:textId="5C0CC6D3" w:rsidR="00423ED7" w:rsidRPr="00B007D0" w:rsidRDefault="0016645E" w:rsidP="00FF406C">
                            <w:pPr>
                              <w:pStyle w:val="bodytext"/>
                              <w:spacing w:after="0"/>
                              <w:ind w:left="450" w:hanging="360"/>
                              <w:rPr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="005410D3">
                              <w:rPr>
                                <w:sz w:val="16"/>
                                <w:szCs w:val="16"/>
                              </w:rPr>
                              <w:t xml:space="preserve">camper </w:t>
                            </w:r>
                            <w:r w:rsidR="005410D3" w:rsidRPr="0016645E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must wear mask</w:t>
                            </w:r>
                            <w:r w:rsidR="005410D3">
                              <w:rPr>
                                <w:sz w:val="16"/>
                                <w:szCs w:val="16"/>
                              </w:rPr>
                              <w:t xml:space="preserve">, and </w:t>
                            </w:r>
                            <w:r w:rsidR="00202754">
                              <w:rPr>
                                <w:sz w:val="16"/>
                                <w:szCs w:val="16"/>
                              </w:rPr>
                              <w:t xml:space="preserve">are </w:t>
                            </w:r>
                            <w:r w:rsidR="00202754" w:rsidRPr="0094721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 xml:space="preserve">not </w:t>
                            </w:r>
                            <w:r w:rsidR="00202754" w:rsidRPr="00B007D0">
                              <w:rPr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  <w:t>to bring any</w:t>
                            </w:r>
                            <w:r w:rsidR="001F5154" w:rsidRPr="00B007D0">
                              <w:rPr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  <w:t xml:space="preserve"> stuffed animal</w:t>
                            </w:r>
                            <w:r w:rsidR="00061032" w:rsidRPr="00B007D0">
                              <w:rPr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  <w:t>s</w:t>
                            </w:r>
                            <w:r w:rsidR="00202754" w:rsidRPr="00B007D0">
                              <w:rPr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  <w:t>,</w:t>
                            </w:r>
                            <w:r w:rsidR="00061032" w:rsidRPr="00B007D0">
                              <w:rPr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  <w:t xml:space="preserve"> toys,</w:t>
                            </w:r>
                            <w:r w:rsidR="00202754" w:rsidRPr="00B007D0">
                              <w:rPr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  <w:t xml:space="preserve"> books, or electronic gadget from home. </w:t>
                            </w:r>
                          </w:p>
                          <w:p w14:paraId="74D9CD40" w14:textId="77777777" w:rsidR="00061032" w:rsidRDefault="00061032" w:rsidP="00FF406C">
                            <w:pPr>
                              <w:pStyle w:val="bodytext"/>
                              <w:spacing w:after="0"/>
                              <w:ind w:left="9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AE133B1" w14:textId="23195763" w:rsidR="006C4C43" w:rsidRDefault="005C7F22" w:rsidP="00FC1964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For additional information, please</w:t>
                            </w:r>
                            <w:r w:rsidR="006C4C43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C1964">
                              <w:rPr>
                                <w:sz w:val="16"/>
                                <w:szCs w:val="16"/>
                              </w:rPr>
                              <w:t xml:space="preserve">check our </w:t>
                            </w:r>
                            <w:r w:rsidR="00061032">
                              <w:rPr>
                                <w:sz w:val="16"/>
                                <w:szCs w:val="16"/>
                              </w:rPr>
                              <w:t>school w</w:t>
                            </w:r>
                            <w:r w:rsidR="006C4C43">
                              <w:rPr>
                                <w:sz w:val="16"/>
                                <w:szCs w:val="16"/>
                              </w:rPr>
                              <w:t>ebsite</w:t>
                            </w:r>
                            <w:r w:rsidR="00202754">
                              <w:rPr>
                                <w:sz w:val="16"/>
                                <w:szCs w:val="16"/>
                              </w:rPr>
                              <w:t xml:space="preserve"> or speak with </w:t>
                            </w:r>
                            <w:r w:rsidR="006F5E16">
                              <w:rPr>
                                <w:sz w:val="16"/>
                                <w:szCs w:val="16"/>
                              </w:rPr>
                              <w:t xml:space="preserve">one of </w:t>
                            </w:r>
                            <w:r w:rsidR="00061032">
                              <w:rPr>
                                <w:sz w:val="16"/>
                                <w:szCs w:val="16"/>
                              </w:rPr>
                              <w:t>the</w:t>
                            </w:r>
                            <w:r w:rsidR="00AC5E6F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02754">
                              <w:rPr>
                                <w:sz w:val="16"/>
                                <w:szCs w:val="16"/>
                              </w:rPr>
                              <w:t>administrators.</w:t>
                            </w:r>
                          </w:p>
                          <w:p w14:paraId="1C88CA85" w14:textId="77777777" w:rsidR="00226267" w:rsidRDefault="00226267" w:rsidP="00FC1964">
                            <w:pPr>
                              <w:pStyle w:val="bodytex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6CE1327" w14:textId="7E326CF8" w:rsidR="00D3394F" w:rsidRDefault="00D3394F" w:rsidP="00226267">
                            <w:pPr>
                              <w:pStyle w:val="bodytex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AC199E7" w14:textId="77777777" w:rsidR="00D3394F" w:rsidRDefault="00D3394F" w:rsidP="00226267">
                            <w:pPr>
                              <w:pStyle w:val="bodytex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03A31D9" w14:textId="086125DC" w:rsidR="00D3394F" w:rsidRDefault="00D3394F" w:rsidP="00226267">
                            <w:pPr>
                              <w:pStyle w:val="bodytex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EF8F3F2" w14:textId="77777777" w:rsidR="00FF406C" w:rsidRDefault="00FF406C" w:rsidP="00226267">
                            <w:pPr>
                              <w:pStyle w:val="bodytext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00F9B4B" w14:textId="7969CF68" w:rsidR="00925644" w:rsidRPr="00226267" w:rsidRDefault="00C609A1" w:rsidP="00226267">
                            <w:pPr>
                              <w:pStyle w:val="bodytext"/>
                              <w:jc w:val="center"/>
                              <w:rPr>
                                <w:b/>
                                <w:i/>
                                <w:color w:val="4F6228" w:themeColor="accent3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i/>
                                <w:color w:val="4F6228" w:themeColor="accent3" w:themeShade="80"/>
                                <w:sz w:val="16"/>
                                <w:szCs w:val="16"/>
                              </w:rPr>
                              <w:t>D</w:t>
                            </w:r>
                            <w:r w:rsidR="00226267" w:rsidRPr="00226267">
                              <w:rPr>
                                <w:b/>
                                <w:i/>
                                <w:color w:val="4F6228" w:themeColor="accent3" w:themeShade="80"/>
                                <w:sz w:val="16"/>
                                <w:szCs w:val="16"/>
                              </w:rPr>
                              <w:t>aily Schedule Sample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85"/>
                              <w:gridCol w:w="1170"/>
                              <w:gridCol w:w="1170"/>
                              <w:gridCol w:w="1170"/>
                            </w:tblGrid>
                            <w:tr w:rsidR="00D900BA" w:rsidRPr="00226267" w14:paraId="3C0D8630" w14:textId="77777777" w:rsidTr="00FF62EA">
                              <w:tc>
                                <w:tcPr>
                                  <w:tcW w:w="985" w:type="dxa"/>
                                </w:tcPr>
                                <w:p w14:paraId="31C573A6" w14:textId="77777777" w:rsidR="00226267" w:rsidRPr="00C609A1" w:rsidRDefault="00226267" w:rsidP="00C609A1">
                                  <w:pPr>
                                    <w:pStyle w:val="bodytext"/>
                                    <w:jc w:val="both"/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</w:pPr>
                                  <w:r w:rsidRPr="00C609A1"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FFFF00"/>
                                </w:tcPr>
                                <w:p w14:paraId="7EF27441" w14:textId="77777777" w:rsidR="00226267" w:rsidRPr="00C609A1" w:rsidRDefault="00226267" w:rsidP="00C609A1">
                                  <w:pPr>
                                    <w:pStyle w:val="bodytext"/>
                                    <w:rPr>
                                      <w:rFonts w:asciiTheme="majorHAnsi" w:hAnsiTheme="majorHAnsi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C609A1">
                                    <w:rPr>
                                      <w:rFonts w:asciiTheme="majorHAnsi" w:hAnsiTheme="majorHAnsi"/>
                                      <w:b/>
                                      <w:sz w:val="12"/>
                                      <w:szCs w:val="12"/>
                                    </w:rPr>
                                    <w:t>Yellow Ducks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8DB3E2" w:themeFill="text2" w:themeFillTint="66"/>
                                </w:tcPr>
                                <w:p w14:paraId="3662D05C" w14:textId="77777777" w:rsidR="00226267" w:rsidRPr="00C609A1" w:rsidRDefault="00226267" w:rsidP="00C609A1">
                                  <w:pPr>
                                    <w:pStyle w:val="bodytext"/>
                                    <w:rPr>
                                      <w:rFonts w:asciiTheme="majorHAnsi" w:hAnsiTheme="majorHAnsi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C609A1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  <w:t>Blue Dolphins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FF0000"/>
                                </w:tcPr>
                                <w:p w14:paraId="07E01EE2" w14:textId="03F16C6E" w:rsidR="00226267" w:rsidRPr="00C609A1" w:rsidRDefault="001C227C" w:rsidP="00C609A1">
                                  <w:pPr>
                                    <w:pStyle w:val="bodytext"/>
                                    <w:rPr>
                                      <w:rFonts w:asciiTheme="majorHAnsi" w:hAnsiTheme="majorHAnsi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C609A1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  <w:t>Red Dragons</w:t>
                                  </w:r>
                                </w:p>
                              </w:tc>
                            </w:tr>
                            <w:tr w:rsidR="00CE0D89" w:rsidRPr="00226267" w14:paraId="1C9EE315" w14:textId="77777777" w:rsidTr="00FF62EA">
                              <w:tc>
                                <w:tcPr>
                                  <w:tcW w:w="985" w:type="dxa"/>
                                </w:tcPr>
                                <w:p w14:paraId="6DE1C137" w14:textId="0F99D25E" w:rsidR="000E67AD" w:rsidRPr="00C609A1" w:rsidRDefault="000E67AD" w:rsidP="00C609A1">
                                  <w:pPr>
                                    <w:pStyle w:val="bodytext"/>
                                    <w:jc w:val="both"/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</w:pPr>
                                  <w:r w:rsidRPr="00C609A1"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  <w:t>7:00 – 8:</w:t>
                                  </w:r>
                                  <w:r w:rsidR="00C609A1" w:rsidRPr="00C609A1"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691D0D00" w14:textId="77777777" w:rsidR="000E67AD" w:rsidRPr="00C609A1" w:rsidRDefault="00C609A1" w:rsidP="00C609A1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 w:rsidRPr="00C609A1"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Drop off</w:t>
                                  </w:r>
                                </w:p>
                                <w:p w14:paraId="09F94909" w14:textId="3EDF7EC5" w:rsidR="00C609A1" w:rsidRPr="00C609A1" w:rsidRDefault="00C609A1" w:rsidP="00C609A1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 w:rsidRPr="00C609A1"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Arrival time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7318293D" w14:textId="77777777" w:rsidR="00C609A1" w:rsidRPr="00C609A1" w:rsidRDefault="00C609A1" w:rsidP="00C609A1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 w:rsidRPr="00C609A1"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Drop off</w:t>
                                  </w:r>
                                </w:p>
                                <w:p w14:paraId="5A214FC6" w14:textId="00F2EF97" w:rsidR="000E67AD" w:rsidRPr="00C609A1" w:rsidRDefault="00C609A1" w:rsidP="00C609A1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 w:rsidRPr="00C609A1"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Arrival time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02DE3306" w14:textId="77777777" w:rsidR="00C609A1" w:rsidRPr="00C609A1" w:rsidRDefault="00C609A1" w:rsidP="00C609A1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 w:rsidRPr="00C609A1"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Drop off</w:t>
                                  </w:r>
                                </w:p>
                                <w:p w14:paraId="19E2608E" w14:textId="21582561" w:rsidR="000E67AD" w:rsidRPr="00C609A1" w:rsidRDefault="00C609A1" w:rsidP="00C609A1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 w:rsidRPr="00C609A1"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Arrival time</w:t>
                                  </w:r>
                                </w:p>
                              </w:tc>
                            </w:tr>
                            <w:tr w:rsidR="00CE0D89" w:rsidRPr="00226267" w14:paraId="3CED59AD" w14:textId="77777777" w:rsidTr="00FF62EA">
                              <w:tc>
                                <w:tcPr>
                                  <w:tcW w:w="985" w:type="dxa"/>
                                </w:tcPr>
                                <w:p w14:paraId="167A58A6" w14:textId="616F0257" w:rsidR="000E67AD" w:rsidRPr="00C609A1" w:rsidRDefault="000E67AD" w:rsidP="00C609A1">
                                  <w:pPr>
                                    <w:pStyle w:val="bodytext"/>
                                    <w:jc w:val="both"/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</w:pPr>
                                  <w:r w:rsidRPr="00C609A1"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  <w:t>8:</w:t>
                                  </w:r>
                                  <w:r w:rsidR="00C609A1" w:rsidRPr="00C609A1"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 w:rsidRPr="00C609A1"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  <w:t>5 – 9:</w:t>
                                  </w:r>
                                  <w:r w:rsidR="00C609A1" w:rsidRPr="00C609A1"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1D4EE7B8" w14:textId="77777777" w:rsidR="00C609A1" w:rsidRPr="00C609A1" w:rsidRDefault="000E67AD" w:rsidP="00C609A1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 w:rsidRPr="00C609A1"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 xml:space="preserve">Clean-up </w:t>
                                  </w:r>
                                  <w:r w:rsidR="00C609A1" w:rsidRPr="00C609A1"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&amp; Get set</w:t>
                                  </w:r>
                                </w:p>
                                <w:p w14:paraId="135F24B2" w14:textId="77777777" w:rsidR="000E67AD" w:rsidRDefault="000E67AD" w:rsidP="00C609A1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 w:rsidRPr="00C609A1"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Announcements</w:t>
                                  </w:r>
                                </w:p>
                                <w:p w14:paraId="6EA79EBC" w14:textId="65AAF4DC" w:rsidR="00C609A1" w:rsidRPr="00C609A1" w:rsidRDefault="00C609A1" w:rsidP="00C609A1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Let’s Stretch!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65A3A673" w14:textId="77777777" w:rsidR="00C609A1" w:rsidRPr="00C609A1" w:rsidRDefault="00C609A1" w:rsidP="00C609A1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 w:rsidRPr="00C609A1"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Clean-up &amp; Get set</w:t>
                                  </w:r>
                                </w:p>
                                <w:p w14:paraId="402073E9" w14:textId="77777777" w:rsidR="000E67AD" w:rsidRDefault="00C609A1" w:rsidP="00C609A1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 w:rsidRPr="00C609A1"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Announcements</w:t>
                                  </w:r>
                                </w:p>
                                <w:p w14:paraId="2F81889C" w14:textId="380B979F" w:rsidR="00C609A1" w:rsidRPr="00C609A1" w:rsidRDefault="00C609A1" w:rsidP="00C609A1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Let’s Stretch!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667A87B7" w14:textId="77777777" w:rsidR="00C609A1" w:rsidRPr="00C609A1" w:rsidRDefault="00C609A1" w:rsidP="00C609A1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 w:rsidRPr="00C609A1"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Clean-up &amp; Get set</w:t>
                                  </w:r>
                                </w:p>
                                <w:p w14:paraId="6081517D" w14:textId="2FC490C5" w:rsidR="000E67AD" w:rsidRDefault="00C609A1" w:rsidP="00C609A1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 w:rsidRPr="00C609A1"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Announcements</w:t>
                                  </w:r>
                                </w:p>
                                <w:p w14:paraId="22F29F86" w14:textId="50DE95DF" w:rsidR="00C609A1" w:rsidRDefault="00C609A1" w:rsidP="00C609A1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Let’s Stretch!</w:t>
                                  </w:r>
                                </w:p>
                                <w:p w14:paraId="17629B52" w14:textId="201854FE" w:rsidR="00C609A1" w:rsidRPr="00C609A1" w:rsidRDefault="00C609A1" w:rsidP="00C609A1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CE0D89" w:rsidRPr="00226267" w14:paraId="42C64836" w14:textId="77777777" w:rsidTr="00FF62EA">
                              <w:tc>
                                <w:tcPr>
                                  <w:tcW w:w="985" w:type="dxa"/>
                                </w:tcPr>
                                <w:p w14:paraId="78962739" w14:textId="7ADF9614" w:rsidR="000E67AD" w:rsidRPr="00C609A1" w:rsidRDefault="000E67AD" w:rsidP="00C609A1">
                                  <w:pPr>
                                    <w:pStyle w:val="bodytext"/>
                                    <w:jc w:val="both"/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</w:pPr>
                                  <w:r w:rsidRPr="00C609A1"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  <w:t>9:</w:t>
                                  </w:r>
                                  <w:r w:rsidR="00C609A1" w:rsidRPr="00C609A1"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  <w:t>15</w:t>
                                  </w:r>
                                  <w:r w:rsidRPr="00C609A1"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  <w:t>–</w:t>
                                  </w:r>
                                  <w:r w:rsidR="00FF62EA"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 w:rsidR="00C609A1" w:rsidRPr="00C609A1"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  <w:t>0:00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336BACB2" w14:textId="792C88FD" w:rsidR="000E67AD" w:rsidRPr="00C609A1" w:rsidRDefault="00C609A1" w:rsidP="00C609A1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Playground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44CCED39" w14:textId="32E966E8" w:rsidR="000E67AD" w:rsidRPr="00C609A1" w:rsidRDefault="00D900BA" w:rsidP="00C609A1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GYM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04B58545" w14:textId="71943531" w:rsidR="000E67AD" w:rsidRPr="00C609A1" w:rsidRDefault="00C609A1" w:rsidP="00C609A1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Field Play</w:t>
                                  </w:r>
                                  <w:r w:rsidR="006F5475"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 xml:space="preserve">time </w:t>
                                  </w:r>
                                </w:p>
                              </w:tc>
                            </w:tr>
                            <w:tr w:rsidR="00CE0D89" w:rsidRPr="00226267" w14:paraId="66A35AD3" w14:textId="77777777" w:rsidTr="00FF62EA">
                              <w:tc>
                                <w:tcPr>
                                  <w:tcW w:w="985" w:type="dxa"/>
                                </w:tcPr>
                                <w:p w14:paraId="4BCD1689" w14:textId="380FC90B" w:rsidR="000E67AD" w:rsidRPr="00C609A1" w:rsidRDefault="006F5475" w:rsidP="00C609A1">
                                  <w:pPr>
                                    <w:pStyle w:val="bodytext"/>
                                    <w:jc w:val="both"/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  <w:t>10:00–10:30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0B38445D" w14:textId="77777777" w:rsidR="000E67AD" w:rsidRDefault="006F5475" w:rsidP="00C609A1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Snacks</w:t>
                                  </w:r>
                                </w:p>
                                <w:p w14:paraId="15E65439" w14:textId="449ACFF2" w:rsidR="00CE0D89" w:rsidRPr="00C609A1" w:rsidRDefault="00CE0D89" w:rsidP="00C609A1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(room)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623B506D" w14:textId="77777777" w:rsidR="000E67AD" w:rsidRDefault="006F5475" w:rsidP="00C609A1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Snacks</w:t>
                                  </w:r>
                                </w:p>
                                <w:p w14:paraId="4039C900" w14:textId="1399D9FF" w:rsidR="00CE0D89" w:rsidRPr="00C609A1" w:rsidRDefault="00CE0D89" w:rsidP="00C609A1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(Center)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6AEAD19A" w14:textId="77777777" w:rsidR="000E67AD" w:rsidRDefault="006F5475" w:rsidP="00C609A1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Snacks</w:t>
                                  </w:r>
                                </w:p>
                                <w:p w14:paraId="03E0EAFB" w14:textId="2141ADC5" w:rsidR="00CE0D89" w:rsidRPr="00C609A1" w:rsidRDefault="00CE0D89" w:rsidP="00C609A1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(room)</w:t>
                                  </w:r>
                                </w:p>
                              </w:tc>
                            </w:tr>
                            <w:tr w:rsidR="00D900BA" w:rsidRPr="00226267" w14:paraId="0C6042FB" w14:textId="77777777" w:rsidTr="006F5475">
                              <w:tc>
                                <w:tcPr>
                                  <w:tcW w:w="985" w:type="dxa"/>
                                </w:tcPr>
                                <w:p w14:paraId="58D8A57A" w14:textId="348D819B" w:rsidR="00D900BA" w:rsidRPr="00C609A1" w:rsidRDefault="00D900BA" w:rsidP="00D900BA">
                                  <w:pPr>
                                    <w:pStyle w:val="bodytext"/>
                                    <w:jc w:val="both"/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</w:pPr>
                                  <w:r w:rsidRPr="00C609A1"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  <w:t>10:</w:t>
                                  </w:r>
                                  <w:r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  <w:t>30</w:t>
                                  </w:r>
                                  <w:r w:rsidRPr="00C609A1"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  <w:t>-11:00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auto"/>
                                </w:tcPr>
                                <w:p w14:paraId="4D8744FE" w14:textId="77777777" w:rsidR="00D900BA" w:rsidRDefault="00D900BA" w:rsidP="00D900BA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Break/Transition</w:t>
                                  </w:r>
                                </w:p>
                                <w:p w14:paraId="0A510D18" w14:textId="5C835616" w:rsidR="00D900BA" w:rsidRPr="00C609A1" w:rsidRDefault="00D900BA" w:rsidP="00D900BA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Health/Safety Guidelines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auto"/>
                                </w:tcPr>
                                <w:p w14:paraId="6FC3A8A3" w14:textId="77777777" w:rsidR="00D900BA" w:rsidRDefault="00D900BA" w:rsidP="00D900BA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Break/Transition</w:t>
                                  </w:r>
                                </w:p>
                                <w:p w14:paraId="6270080A" w14:textId="4029775E" w:rsidR="00D900BA" w:rsidRPr="00C609A1" w:rsidRDefault="00D900BA" w:rsidP="00D900BA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Health/Safety Guidelines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37105DEA" w14:textId="77777777" w:rsidR="00D900BA" w:rsidRDefault="00D900BA" w:rsidP="00D900BA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Break/Transition</w:t>
                                  </w:r>
                                </w:p>
                                <w:p w14:paraId="7EF15BEB" w14:textId="09EFADDB" w:rsidR="00D900BA" w:rsidRPr="00C609A1" w:rsidRDefault="00D900BA" w:rsidP="00D900BA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Health/Safety Guidelines</w:t>
                                  </w:r>
                                </w:p>
                              </w:tc>
                            </w:tr>
                            <w:tr w:rsidR="00D900BA" w:rsidRPr="00226267" w14:paraId="44B26AD3" w14:textId="77777777" w:rsidTr="006F5475">
                              <w:tc>
                                <w:tcPr>
                                  <w:tcW w:w="985" w:type="dxa"/>
                                </w:tcPr>
                                <w:p w14:paraId="63F64D5B" w14:textId="44F8A0B9" w:rsidR="00D900BA" w:rsidRPr="00C609A1" w:rsidRDefault="00D900BA" w:rsidP="00D900BA">
                                  <w:pPr>
                                    <w:pStyle w:val="bodytext"/>
                                    <w:jc w:val="both"/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</w:pPr>
                                  <w:r w:rsidRPr="00C609A1"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  <w:t>11:00-</w:t>
                                  </w:r>
                                  <w:r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  <w:t>12:00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auto"/>
                                </w:tcPr>
                                <w:p w14:paraId="7B028268" w14:textId="41A4A424" w:rsidR="00D900BA" w:rsidRPr="00C609A1" w:rsidRDefault="00D900BA" w:rsidP="00D900BA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Themed Activity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auto"/>
                                </w:tcPr>
                                <w:p w14:paraId="2A51D4A1" w14:textId="187A3D43" w:rsidR="00D900BA" w:rsidRPr="00C609A1" w:rsidRDefault="00D900BA" w:rsidP="00D900BA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Themed Activity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auto"/>
                                </w:tcPr>
                                <w:p w14:paraId="20570047" w14:textId="248CF906" w:rsidR="00D900BA" w:rsidRPr="00C609A1" w:rsidRDefault="00D900BA" w:rsidP="00D900BA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Themed Activity</w:t>
                                  </w:r>
                                </w:p>
                              </w:tc>
                            </w:tr>
                            <w:tr w:rsidR="00D900BA" w:rsidRPr="00226267" w14:paraId="6DF153BD" w14:textId="77777777" w:rsidTr="00CE0D89">
                              <w:tc>
                                <w:tcPr>
                                  <w:tcW w:w="985" w:type="dxa"/>
                                </w:tcPr>
                                <w:p w14:paraId="1726864D" w14:textId="77777777" w:rsidR="00D900BA" w:rsidRPr="00C609A1" w:rsidRDefault="00D900BA" w:rsidP="00D900BA">
                                  <w:pPr>
                                    <w:pStyle w:val="bodytext"/>
                                    <w:jc w:val="both"/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</w:pPr>
                                  <w:r w:rsidRPr="00C609A1"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  <w:t>12:00–12:45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E5DFEC" w:themeFill="accent4" w:themeFillTint="33"/>
                                </w:tcPr>
                                <w:p w14:paraId="3375739B" w14:textId="77777777" w:rsidR="00D900BA" w:rsidRDefault="00D900BA" w:rsidP="00D900BA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CE0D89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LUNCH</w:t>
                                  </w:r>
                                </w:p>
                                <w:p w14:paraId="3BFAEDFF" w14:textId="6036870B" w:rsidR="00C36FDA" w:rsidRPr="00C36FDA" w:rsidRDefault="00C36FDA" w:rsidP="00D900BA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 w:rsidRPr="00C36FDA"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(center)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auto"/>
                                </w:tcPr>
                                <w:p w14:paraId="0E88987A" w14:textId="77777777" w:rsidR="00D900BA" w:rsidRDefault="00D900BA" w:rsidP="00D900BA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M&amp;M and Games</w:t>
                                  </w:r>
                                </w:p>
                                <w:p w14:paraId="2489280E" w14:textId="17245666" w:rsidR="00D900BA" w:rsidRPr="00C609A1" w:rsidRDefault="00D900BA" w:rsidP="00D900BA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(room)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auto"/>
                                </w:tcPr>
                                <w:p w14:paraId="3CD26173" w14:textId="44BD24CD" w:rsidR="00D900BA" w:rsidRPr="00C609A1" w:rsidRDefault="00D900BA" w:rsidP="00D900BA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GYM</w:t>
                                  </w:r>
                                </w:p>
                              </w:tc>
                            </w:tr>
                            <w:tr w:rsidR="00C2276E" w:rsidRPr="00226267" w14:paraId="651FCC14" w14:textId="77777777" w:rsidTr="00CE0D89">
                              <w:tc>
                                <w:tcPr>
                                  <w:tcW w:w="985" w:type="dxa"/>
                                </w:tcPr>
                                <w:p w14:paraId="5E266721" w14:textId="667182D0" w:rsidR="00D900BA" w:rsidRPr="00C609A1" w:rsidRDefault="00D900BA" w:rsidP="00D900BA">
                                  <w:pPr>
                                    <w:pStyle w:val="bodytext"/>
                                    <w:jc w:val="both"/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</w:pPr>
                                  <w:r w:rsidRPr="00C609A1"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  <w:t>12:45 – 1:</w:t>
                                  </w:r>
                                  <w:r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394103D5" w14:textId="4A1DA729" w:rsidR="00D900BA" w:rsidRDefault="0050092B" w:rsidP="00D900BA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Story Time</w:t>
                                  </w:r>
                                </w:p>
                                <w:p w14:paraId="024F455E" w14:textId="54E3DF10" w:rsidR="00D900BA" w:rsidRPr="00C609A1" w:rsidRDefault="0050092B" w:rsidP="00D900BA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Quiet Time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E5DFEC" w:themeFill="accent4" w:themeFillTint="33"/>
                                </w:tcPr>
                                <w:p w14:paraId="7EF974BE" w14:textId="77777777" w:rsidR="00D900BA" w:rsidRPr="00CE0D89" w:rsidRDefault="00D900BA" w:rsidP="00D900BA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CE0D89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LUNCH</w:t>
                                  </w:r>
                                </w:p>
                                <w:p w14:paraId="3624DB99" w14:textId="35560B70" w:rsidR="00D900BA" w:rsidRPr="00C609A1" w:rsidRDefault="0050092B" w:rsidP="00D900BA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(</w:t>
                                  </w:r>
                                  <w:r w:rsidR="00C36FDA"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room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E5DFEC" w:themeFill="accent4" w:themeFillTint="33"/>
                                </w:tcPr>
                                <w:p w14:paraId="659F55B9" w14:textId="77777777" w:rsidR="00D900BA" w:rsidRPr="00CE0D89" w:rsidRDefault="00D900BA" w:rsidP="00D900BA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CE0D89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LUNCH</w:t>
                                  </w:r>
                                </w:p>
                                <w:p w14:paraId="3F095C1E" w14:textId="1F5B4D84" w:rsidR="0050092B" w:rsidRPr="00C609A1" w:rsidRDefault="0050092B" w:rsidP="00D900BA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(</w:t>
                                  </w:r>
                                  <w:r w:rsidR="00CB3D4A"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center)</w:t>
                                  </w:r>
                                </w:p>
                              </w:tc>
                            </w:tr>
                            <w:tr w:rsidR="00C2276E" w:rsidRPr="00226267" w14:paraId="3CDB80CF" w14:textId="77777777" w:rsidTr="006335DC">
                              <w:trPr>
                                <w:trHeight w:val="427"/>
                              </w:trPr>
                              <w:tc>
                                <w:tcPr>
                                  <w:tcW w:w="985" w:type="dxa"/>
                                </w:tcPr>
                                <w:p w14:paraId="0FE50BA9" w14:textId="6F9ED4AB" w:rsidR="00D900BA" w:rsidRPr="00C609A1" w:rsidRDefault="00D900BA" w:rsidP="00D900BA">
                                  <w:pPr>
                                    <w:pStyle w:val="bodytext"/>
                                    <w:jc w:val="both"/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</w:pPr>
                                  <w:r w:rsidRPr="00C609A1"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  <w:t>1:</w:t>
                                  </w:r>
                                  <w:r w:rsidR="0050092B"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  <w:t>30</w:t>
                                  </w:r>
                                  <w:r w:rsidRPr="00C609A1"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  <w:t xml:space="preserve"> – </w:t>
                                  </w:r>
                                  <w:r w:rsidR="0050092B"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  <w:t>2:15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60FD178D" w14:textId="54791CB8" w:rsidR="0050092B" w:rsidRPr="00C609A1" w:rsidRDefault="0050092B" w:rsidP="00D900BA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Nap Time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687D6F29" w14:textId="0DB01CCD" w:rsidR="00D900BA" w:rsidRPr="00C609A1" w:rsidRDefault="0050092B" w:rsidP="00D900BA">
                                  <w:pP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Quiet Room Activities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2F1E6A29" w14:textId="7D8E358A" w:rsidR="00D900BA" w:rsidRPr="00C609A1" w:rsidRDefault="0050092B" w:rsidP="00D900BA">
                                  <w:pP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Quiet Room Activities</w:t>
                                  </w:r>
                                </w:p>
                              </w:tc>
                            </w:tr>
                            <w:tr w:rsidR="00C2276E" w:rsidRPr="00226267" w14:paraId="6B4A75F5" w14:textId="77777777" w:rsidTr="00FF62EA">
                              <w:tc>
                                <w:tcPr>
                                  <w:tcW w:w="985" w:type="dxa"/>
                                </w:tcPr>
                                <w:p w14:paraId="4BE95DD7" w14:textId="72D7F46B" w:rsidR="00D900BA" w:rsidRPr="00C609A1" w:rsidRDefault="00D900BA" w:rsidP="00D900BA">
                                  <w:pPr>
                                    <w:pStyle w:val="bodytext"/>
                                    <w:jc w:val="both"/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</w:pPr>
                                  <w:r w:rsidRPr="00C609A1"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  <w:t>2:</w:t>
                                  </w:r>
                                  <w:r w:rsidR="0050092B"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  <w:t>15</w:t>
                                  </w:r>
                                  <w:r w:rsidRPr="00C609A1"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  <w:t xml:space="preserve"> – 3:</w:t>
                                  </w:r>
                                  <w:r w:rsidR="0050092B"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 w:rsidRPr="00C609A1"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52C1D65F" w14:textId="15DCD2DA" w:rsidR="00D900BA" w:rsidRPr="00C609A1" w:rsidRDefault="0050092B" w:rsidP="00D900BA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Gym Games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7149EF79" w14:textId="0989E1BB" w:rsidR="00D900BA" w:rsidRPr="00C609A1" w:rsidRDefault="0050092B" w:rsidP="00D900BA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Playground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3C74E38D" w14:textId="74EB97BD" w:rsidR="00D900BA" w:rsidRPr="00C609A1" w:rsidRDefault="0050092B" w:rsidP="00D900BA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Outside Play</w:t>
                                  </w:r>
                                </w:p>
                              </w:tc>
                            </w:tr>
                            <w:tr w:rsidR="00C2276E" w:rsidRPr="00226267" w14:paraId="2F49855C" w14:textId="77777777" w:rsidTr="00FF62EA">
                              <w:tc>
                                <w:tcPr>
                                  <w:tcW w:w="985" w:type="dxa"/>
                                </w:tcPr>
                                <w:p w14:paraId="229C1AC3" w14:textId="4432E1E4" w:rsidR="00D900BA" w:rsidRPr="00C609A1" w:rsidRDefault="0050092B" w:rsidP="00D900BA">
                                  <w:pPr>
                                    <w:pStyle w:val="bodytext"/>
                                    <w:jc w:val="both"/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  <w:t>3:00 – 3:30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582FAEBE" w14:textId="77777777" w:rsidR="00D900BA" w:rsidRDefault="0050092B" w:rsidP="00D900BA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SNACKS</w:t>
                                  </w:r>
                                </w:p>
                                <w:p w14:paraId="59BB6DE6" w14:textId="4CFC9DD1" w:rsidR="004F2B64" w:rsidRPr="00C609A1" w:rsidRDefault="004F2B64" w:rsidP="00D900BA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(center)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20F1712F" w14:textId="77777777" w:rsidR="00D900BA" w:rsidRDefault="0050092B" w:rsidP="00D900BA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SNACKS</w:t>
                                  </w:r>
                                </w:p>
                                <w:p w14:paraId="06740034" w14:textId="0D542C01" w:rsidR="004F2B64" w:rsidRPr="00C609A1" w:rsidRDefault="004F2B64" w:rsidP="00D900BA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(room)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494C8BFF" w14:textId="77777777" w:rsidR="00D900BA" w:rsidRDefault="00D900BA" w:rsidP="00D900BA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 w:rsidRPr="00C609A1"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SNACKS</w:t>
                                  </w:r>
                                </w:p>
                                <w:p w14:paraId="2B3870BB" w14:textId="5F59D4BD" w:rsidR="004F2B64" w:rsidRPr="00C609A1" w:rsidRDefault="004F2B64" w:rsidP="00D900BA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(room)</w:t>
                                  </w:r>
                                </w:p>
                              </w:tc>
                            </w:tr>
                            <w:tr w:rsidR="00C2276E" w:rsidRPr="00226267" w14:paraId="59192350" w14:textId="77777777" w:rsidTr="00FF62EA">
                              <w:tc>
                                <w:tcPr>
                                  <w:tcW w:w="985" w:type="dxa"/>
                                </w:tcPr>
                                <w:p w14:paraId="328DE294" w14:textId="24850CD1" w:rsidR="00D900BA" w:rsidRPr="00C609A1" w:rsidRDefault="00D900BA" w:rsidP="00D900BA">
                                  <w:pPr>
                                    <w:pStyle w:val="bodytext"/>
                                    <w:jc w:val="both"/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</w:pPr>
                                  <w:r w:rsidRPr="00C609A1"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  <w:t>3:30 – 4:</w:t>
                                  </w:r>
                                  <w:r w:rsidR="0050092B"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164A3D06" w14:textId="77777777" w:rsidR="00D900BA" w:rsidRDefault="0050092B" w:rsidP="00D900BA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bookmarkStart w:id="1" w:name="_Hlk71732262"/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Arts and Crafts</w:t>
                                  </w:r>
                                </w:p>
                                <w:p w14:paraId="083A1E89" w14:textId="13C4A418" w:rsidR="0050092B" w:rsidRPr="00C609A1" w:rsidRDefault="0050092B" w:rsidP="00D900BA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Trivia Games</w:t>
                                  </w:r>
                                  <w:bookmarkEnd w:id="1"/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013314CD" w14:textId="77777777" w:rsidR="0050092B" w:rsidRDefault="0050092B" w:rsidP="0050092B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Arts and Crafts</w:t>
                                  </w:r>
                                </w:p>
                                <w:p w14:paraId="38B22E49" w14:textId="1FB1B280" w:rsidR="00D900BA" w:rsidRPr="00C609A1" w:rsidRDefault="0050092B" w:rsidP="0050092B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Trivia Games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797CE5BF" w14:textId="77777777" w:rsidR="0050092B" w:rsidRDefault="0050092B" w:rsidP="0050092B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Arts and Crafts</w:t>
                                  </w:r>
                                </w:p>
                                <w:p w14:paraId="26A6690F" w14:textId="4786C7AC" w:rsidR="00D900BA" w:rsidRPr="00C609A1" w:rsidRDefault="0050092B" w:rsidP="0050092B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Trivia Games</w:t>
                                  </w:r>
                                </w:p>
                              </w:tc>
                            </w:tr>
                            <w:tr w:rsidR="00C2276E" w:rsidRPr="00226267" w14:paraId="33F6E145" w14:textId="77777777" w:rsidTr="00FF62EA">
                              <w:tc>
                                <w:tcPr>
                                  <w:tcW w:w="985" w:type="dxa"/>
                                </w:tcPr>
                                <w:p w14:paraId="346C9D1D" w14:textId="24238973" w:rsidR="00D900BA" w:rsidRPr="00C609A1" w:rsidRDefault="00D900BA" w:rsidP="00D900BA">
                                  <w:pPr>
                                    <w:pStyle w:val="bodytext"/>
                                    <w:jc w:val="both"/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</w:pPr>
                                  <w:r w:rsidRPr="00C609A1"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  <w:t>4:</w:t>
                                  </w:r>
                                  <w:r w:rsidR="0050092B"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  <w:t>15</w:t>
                                  </w:r>
                                  <w:r w:rsidRPr="00C609A1"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  <w:t xml:space="preserve"> – </w:t>
                                  </w:r>
                                  <w:r w:rsidR="0050092B"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  <w:t>5:00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44B11F41" w14:textId="77777777" w:rsidR="00D900BA" w:rsidRDefault="0050092B" w:rsidP="00D900BA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Music, Dance and</w:t>
                                  </w:r>
                                </w:p>
                                <w:p w14:paraId="45D42E56" w14:textId="15D34B6D" w:rsidR="0050092B" w:rsidRPr="00C609A1" w:rsidRDefault="0050092B" w:rsidP="00D900BA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Skits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1DAF4A41" w14:textId="785614AD" w:rsidR="00D900BA" w:rsidRDefault="0050092B" w:rsidP="00D900BA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Lego Challenge &amp;</w:t>
                                  </w:r>
                                </w:p>
                                <w:p w14:paraId="78027A0C" w14:textId="01817C53" w:rsidR="0050092B" w:rsidRPr="00C609A1" w:rsidRDefault="0050092B" w:rsidP="00D900BA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Building Competition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3FD0C924" w14:textId="7622C130" w:rsidR="00C2276E" w:rsidRDefault="00C2276E" w:rsidP="00D900BA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Playground</w:t>
                                  </w:r>
                                </w:p>
                                <w:p w14:paraId="12111247" w14:textId="6B9229C6" w:rsidR="00C2276E" w:rsidRPr="00C609A1" w:rsidRDefault="00C2276E" w:rsidP="00D900BA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Outside Games</w:t>
                                  </w:r>
                                </w:p>
                              </w:tc>
                            </w:tr>
                            <w:tr w:rsidR="00C2276E" w:rsidRPr="00226267" w14:paraId="165DA8D2" w14:textId="77777777" w:rsidTr="00FF62EA">
                              <w:tc>
                                <w:tcPr>
                                  <w:tcW w:w="985" w:type="dxa"/>
                                </w:tcPr>
                                <w:p w14:paraId="212CE5BE" w14:textId="455D0CA4" w:rsidR="00C2276E" w:rsidRPr="00C609A1" w:rsidRDefault="00C2276E" w:rsidP="00C2276E">
                                  <w:pPr>
                                    <w:pStyle w:val="bodytext"/>
                                    <w:jc w:val="both"/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</w:pPr>
                                  <w:bookmarkStart w:id="2" w:name="_Hlk71732621"/>
                                  <w:r>
                                    <w:rPr>
                                      <w:rFonts w:ascii="Arial Nova" w:hAnsi="Arial Nova"/>
                                      <w:sz w:val="14"/>
                                      <w:szCs w:val="14"/>
                                    </w:rPr>
                                    <w:t>5:00 – 6:00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513C7835" w14:textId="7F73124A" w:rsidR="00C2276E" w:rsidRDefault="00C2276E" w:rsidP="00C2276E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Clean up/Get Organized</w:t>
                                  </w:r>
                                </w:p>
                                <w:p w14:paraId="52765D0C" w14:textId="311B7EBF" w:rsidR="00C2276E" w:rsidRPr="00C609A1" w:rsidRDefault="00C2276E" w:rsidP="00C2276E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Board Games</w:t>
                                  </w:r>
                                </w:p>
                                <w:p w14:paraId="21DC89F3" w14:textId="77777777" w:rsidR="00C2276E" w:rsidRPr="00C609A1" w:rsidRDefault="00C2276E" w:rsidP="00C2276E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 w:rsidRPr="00C609A1"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Pick-up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267A70B0" w14:textId="195DE7D9" w:rsidR="00C2276E" w:rsidRDefault="00C2276E" w:rsidP="00C2276E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Clean up/Get Organized</w:t>
                                  </w:r>
                                </w:p>
                                <w:p w14:paraId="1EDBB611" w14:textId="77777777" w:rsidR="00C2276E" w:rsidRDefault="00C2276E" w:rsidP="00C2276E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Board Games</w:t>
                                  </w:r>
                                </w:p>
                                <w:p w14:paraId="683F2DE2" w14:textId="1268E2FD" w:rsidR="00C2276E" w:rsidRPr="00C609A1" w:rsidRDefault="00C2276E" w:rsidP="00C2276E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Pick up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473289D9" w14:textId="77777777" w:rsidR="00C2276E" w:rsidRDefault="00C2276E" w:rsidP="00C2276E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Clean up/Get Organized</w:t>
                                  </w:r>
                                </w:p>
                                <w:p w14:paraId="545CDD41" w14:textId="77777777" w:rsidR="00C2276E" w:rsidRDefault="00C2276E" w:rsidP="00C2276E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Board Games</w:t>
                                  </w:r>
                                </w:p>
                                <w:p w14:paraId="7C34F310" w14:textId="6D45A79C" w:rsidR="00C2276E" w:rsidRPr="00C609A1" w:rsidRDefault="00C2276E" w:rsidP="00C2276E">
                                  <w:pPr>
                                    <w:pStyle w:val="bodytext"/>
                                    <w:spacing w:after="0"/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2"/>
                                      <w:szCs w:val="12"/>
                                    </w:rPr>
                                    <w:t>Pick up</w:t>
                                  </w:r>
                                </w:p>
                              </w:tc>
                            </w:tr>
                            <w:bookmarkEnd w:id="2"/>
                          </w:tbl>
                          <w:p w14:paraId="22224B72" w14:textId="14434C86" w:rsidR="00226267" w:rsidRPr="006765DC" w:rsidRDefault="00226267" w:rsidP="006765DC">
                            <w:pPr>
                              <w:pStyle w:val="bodytext"/>
                              <w:jc w:val="center"/>
                              <w:rPr>
                                <w:rFonts w:ascii="Arial Narrow" w:hAnsi="Arial Narrow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B0F5B" id="Text Box 54" o:spid="_x0000_s1036" type="#_x0000_t202" style="position:absolute;margin-left:0;margin-top:84.5pt;width:208pt;height:416.7pt;z-index:251659264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" stroked="f" strokeweight="0" insetpen="t">
                <v:shadow color="#ccc"/>
                <o:lock v:ext="edit" shapetype="t"/>
                <v:textbox style="mso-next-textbox:#Text Box 51" inset="2.85pt,2.85pt,2.85pt,2.85pt">
                  <w:txbxContent>
                    <w:p w14:paraId="47BA0C9B" w14:textId="77777777" w:rsidR="00D7372C" w:rsidRDefault="00226267" w:rsidP="004C7A0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16"/>
                          <w:szCs w:val="16"/>
                        </w:rPr>
                      </w:pPr>
                      <w:r w:rsidRPr="00D7372C">
                        <w:rPr>
                          <w:b/>
                          <w:sz w:val="16"/>
                          <w:szCs w:val="16"/>
                          <w:u w:val="single"/>
                        </w:rPr>
                        <w:t>Allergies/Food Restrictions</w:t>
                      </w:r>
                      <w:r w:rsidRPr="00D7372C">
                        <w:rPr>
                          <w:sz w:val="16"/>
                          <w:szCs w:val="16"/>
                        </w:rPr>
                        <w:t xml:space="preserve"> – If your child is allergic </w:t>
                      </w:r>
                      <w:r w:rsidR="00D7372C">
                        <w:rPr>
                          <w:sz w:val="16"/>
                          <w:szCs w:val="16"/>
                        </w:rPr>
                        <w:t>or ha</w:t>
                      </w:r>
                      <w:r w:rsidR="009A67DB">
                        <w:rPr>
                          <w:sz w:val="16"/>
                          <w:szCs w:val="16"/>
                        </w:rPr>
                        <w:t>s</w:t>
                      </w:r>
                      <w:r w:rsidR="00D7372C">
                        <w:rPr>
                          <w:sz w:val="16"/>
                          <w:szCs w:val="16"/>
                        </w:rPr>
                        <w:t xml:space="preserve"> any food/diet</w:t>
                      </w:r>
                      <w:r w:rsidR="009A67DB">
                        <w:rPr>
                          <w:sz w:val="16"/>
                          <w:szCs w:val="16"/>
                        </w:rPr>
                        <w:t>ary</w:t>
                      </w:r>
                      <w:r w:rsidR="00D7372C">
                        <w:rPr>
                          <w:sz w:val="16"/>
                          <w:szCs w:val="16"/>
                        </w:rPr>
                        <w:t xml:space="preserve"> restrictions, please make a note of it at the time of registration. </w:t>
                      </w:r>
                      <w:r w:rsidR="00F9008A">
                        <w:rPr>
                          <w:sz w:val="16"/>
                          <w:szCs w:val="16"/>
                        </w:rPr>
                        <w:t xml:space="preserve">If </w:t>
                      </w:r>
                      <w:r w:rsidR="00D7372C">
                        <w:rPr>
                          <w:sz w:val="16"/>
                          <w:szCs w:val="16"/>
                        </w:rPr>
                        <w:t xml:space="preserve">our summer camp menu presents a problem </w:t>
                      </w:r>
                      <w:r w:rsidR="009A67DB">
                        <w:rPr>
                          <w:sz w:val="16"/>
                          <w:szCs w:val="16"/>
                        </w:rPr>
                        <w:t>for</w:t>
                      </w:r>
                      <w:r w:rsidR="00D7372C">
                        <w:rPr>
                          <w:sz w:val="16"/>
                          <w:szCs w:val="16"/>
                        </w:rPr>
                        <w:t xml:space="preserve"> your child, we recommend he/she brings a packed lunch and snacks from home.</w:t>
                      </w:r>
                    </w:p>
                    <w:p w14:paraId="47826BE0" w14:textId="77777777" w:rsidR="00D7372C" w:rsidRDefault="00226267" w:rsidP="004C7A0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16"/>
                          <w:szCs w:val="16"/>
                        </w:rPr>
                      </w:pPr>
                      <w:r w:rsidRPr="00D7372C">
                        <w:rPr>
                          <w:b/>
                          <w:sz w:val="16"/>
                          <w:szCs w:val="16"/>
                          <w:u w:val="single"/>
                        </w:rPr>
                        <w:t>Medicines</w:t>
                      </w:r>
                      <w:r w:rsidRPr="00D7372C">
                        <w:rPr>
                          <w:sz w:val="16"/>
                          <w:szCs w:val="16"/>
                        </w:rPr>
                        <w:t xml:space="preserve"> – </w:t>
                      </w:r>
                      <w:r w:rsidR="00D7372C" w:rsidRPr="00D7372C">
                        <w:rPr>
                          <w:sz w:val="16"/>
                          <w:szCs w:val="16"/>
                        </w:rPr>
                        <w:t xml:space="preserve">We </w:t>
                      </w:r>
                      <w:r w:rsidR="00D7372C" w:rsidRPr="00202754"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  <w:u w:val="single"/>
                        </w:rPr>
                        <w:t>cannot</w:t>
                      </w:r>
                      <w:r w:rsidR="00D7372C" w:rsidRPr="00D7372C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D7372C">
                        <w:rPr>
                          <w:sz w:val="16"/>
                          <w:szCs w:val="16"/>
                        </w:rPr>
                        <w:t>administer any medications to the campers, except an epipen.</w:t>
                      </w:r>
                    </w:p>
                    <w:p w14:paraId="71715AD8" w14:textId="35963332" w:rsidR="00925644" w:rsidRPr="00D7372C" w:rsidRDefault="00226267" w:rsidP="004C7A0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16"/>
                          <w:szCs w:val="16"/>
                        </w:rPr>
                      </w:pPr>
                      <w:r w:rsidRPr="00D7372C">
                        <w:rPr>
                          <w:b/>
                          <w:sz w:val="16"/>
                          <w:szCs w:val="16"/>
                          <w:u w:val="single"/>
                        </w:rPr>
                        <w:t>Ca</w:t>
                      </w:r>
                      <w:r w:rsidR="00925644" w:rsidRPr="00D7372C">
                        <w:rPr>
                          <w:b/>
                          <w:sz w:val="16"/>
                          <w:szCs w:val="16"/>
                          <w:u w:val="single"/>
                        </w:rPr>
                        <w:t>mp Groups</w:t>
                      </w:r>
                      <w:r w:rsidR="00925644" w:rsidRPr="00D7372C">
                        <w:rPr>
                          <w:sz w:val="16"/>
                          <w:szCs w:val="16"/>
                        </w:rPr>
                        <w:t xml:space="preserve"> – Ravensnest is divided into three separate age groups throughout the summer</w:t>
                      </w:r>
                      <w:r w:rsidR="00FD60C8">
                        <w:rPr>
                          <w:sz w:val="16"/>
                          <w:szCs w:val="16"/>
                        </w:rPr>
                        <w:t>:</w:t>
                      </w:r>
                      <w:r w:rsidR="00925644" w:rsidRPr="00D7372C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925644" w:rsidRPr="00FF406C">
                        <w:rPr>
                          <w:b/>
                          <w:bCs/>
                          <w:sz w:val="16"/>
                          <w:szCs w:val="16"/>
                          <w:highlight w:val="yellow"/>
                          <w:u w:val="single"/>
                          <w:shd w:val="clear" w:color="auto" w:fill="FFFFCC"/>
                        </w:rPr>
                        <w:t>Yellow Ducks</w:t>
                      </w:r>
                      <w:r w:rsidR="00925644" w:rsidRPr="00D7372C">
                        <w:rPr>
                          <w:sz w:val="16"/>
                          <w:szCs w:val="16"/>
                        </w:rPr>
                        <w:t xml:space="preserve"> (</w:t>
                      </w:r>
                      <w:r w:rsidR="00F13010" w:rsidRPr="001E2961">
                        <w:rPr>
                          <w:b/>
                          <w:szCs w:val="16"/>
                        </w:rPr>
                        <w:t>*</w:t>
                      </w:r>
                      <w:r w:rsidR="00925644" w:rsidRPr="00D7372C">
                        <w:rPr>
                          <w:sz w:val="16"/>
                          <w:szCs w:val="16"/>
                        </w:rPr>
                        <w:t>Rising K-1st grade</w:t>
                      </w:r>
                      <w:r w:rsidR="008A2F79" w:rsidRPr="00D7372C">
                        <w:rPr>
                          <w:sz w:val="16"/>
                          <w:szCs w:val="16"/>
                        </w:rPr>
                        <w:t>)</w:t>
                      </w:r>
                      <w:r w:rsidR="00492440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8A2F79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FD60C8">
                        <w:rPr>
                          <w:sz w:val="16"/>
                          <w:szCs w:val="16"/>
                        </w:rPr>
                        <w:t xml:space="preserve">             </w:t>
                      </w:r>
                      <w:r w:rsidR="00925644" w:rsidRPr="00D7372C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925644" w:rsidRPr="0082216D">
                        <w:rPr>
                          <w:b/>
                          <w:bCs/>
                          <w:sz w:val="16"/>
                          <w:szCs w:val="16"/>
                          <w:u w:val="single"/>
                          <w:shd w:val="clear" w:color="auto" w:fill="DBE5F1" w:themeFill="accent1" w:themeFillTint="33"/>
                        </w:rPr>
                        <w:t>Blue Dolphins</w:t>
                      </w:r>
                      <w:r w:rsidR="00925644" w:rsidRPr="00D7372C">
                        <w:rPr>
                          <w:sz w:val="16"/>
                          <w:szCs w:val="16"/>
                        </w:rPr>
                        <w:t xml:space="preserve"> (Rising 2nd -3rd grade) and </w:t>
                      </w:r>
                      <w:r w:rsidR="00FD60C8">
                        <w:rPr>
                          <w:sz w:val="16"/>
                          <w:szCs w:val="16"/>
                        </w:rPr>
                        <w:t xml:space="preserve">        </w:t>
                      </w:r>
                      <w:r w:rsidR="00925644" w:rsidRPr="00FF406C">
                        <w:rPr>
                          <w:b/>
                          <w:bCs/>
                          <w:sz w:val="16"/>
                          <w:szCs w:val="16"/>
                          <w:u w:val="single"/>
                          <w:shd w:val="clear" w:color="auto" w:fill="FABF8F" w:themeFill="accent6" w:themeFillTint="99"/>
                        </w:rPr>
                        <w:t>Red Dragons</w:t>
                      </w:r>
                      <w:r w:rsidR="00925644" w:rsidRPr="00D7372C">
                        <w:rPr>
                          <w:sz w:val="16"/>
                          <w:szCs w:val="16"/>
                        </w:rPr>
                        <w:t xml:space="preserve"> (Rising 4th-6th grade). </w:t>
                      </w:r>
                      <w:r w:rsidR="00FD60C8">
                        <w:rPr>
                          <w:sz w:val="16"/>
                          <w:szCs w:val="16"/>
                        </w:rPr>
                        <w:t xml:space="preserve">                            </w:t>
                      </w:r>
                      <w:r w:rsidR="00925644" w:rsidRPr="00D7372C">
                        <w:rPr>
                          <w:sz w:val="16"/>
                          <w:szCs w:val="16"/>
                        </w:rPr>
                        <w:t>These will be the groups that campers will conduct their daily activities with</w:t>
                      </w:r>
                      <w:r w:rsidR="00202754">
                        <w:rPr>
                          <w:sz w:val="16"/>
                          <w:szCs w:val="16"/>
                        </w:rPr>
                        <w:t>.</w:t>
                      </w:r>
                    </w:p>
                    <w:p w14:paraId="4E0DE0F5" w14:textId="597296EB" w:rsidR="00FD60C8" w:rsidRPr="00FD60C8" w:rsidRDefault="00AF6B1F" w:rsidP="004C7A0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</w:pPr>
                      <w:r w:rsidRPr="00FD60C8">
                        <w:rPr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 xml:space="preserve">What to bring to the </w:t>
                      </w:r>
                      <w:r w:rsidR="00FD60C8" w:rsidRPr="00FD60C8">
                        <w:rPr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>camp</w:t>
                      </w:r>
                      <w:r w:rsidR="00FD60C8" w:rsidRPr="00925644">
                        <w:rPr>
                          <w:sz w:val="16"/>
                          <w:szCs w:val="16"/>
                        </w:rPr>
                        <w:t>:</w:t>
                      </w:r>
                    </w:p>
                    <w:p w14:paraId="544D1BB7" w14:textId="77777777" w:rsidR="009A62D4" w:rsidRDefault="00AF6B1F" w:rsidP="00FD60C8">
                      <w:pPr>
                        <w:spacing w:after="0"/>
                        <w:ind w:left="450" w:hanging="360"/>
                        <w:rPr>
                          <w:rFonts w:ascii="Daytona Condensed" w:hAnsi="Daytona Condensed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  <w:r w:rsidRPr="00FD60C8">
                        <w:rPr>
                          <w:sz w:val="16"/>
                          <w:szCs w:val="16"/>
                        </w:rPr>
                        <w:t xml:space="preserve">– </w:t>
                      </w:r>
                      <w:r w:rsidR="00FD60C8">
                        <w:rPr>
                          <w:sz w:val="16"/>
                          <w:szCs w:val="16"/>
                        </w:rPr>
                        <w:tab/>
                      </w:r>
                      <w:r w:rsidRPr="00FD60C8">
                        <w:rPr>
                          <w:sz w:val="16"/>
                          <w:szCs w:val="16"/>
                        </w:rPr>
                        <w:t>Campers are to wear closed toe</w:t>
                      </w:r>
                      <w:r w:rsidR="00FF406C">
                        <w:rPr>
                          <w:sz w:val="16"/>
                          <w:szCs w:val="16"/>
                        </w:rPr>
                        <w:t>d</w:t>
                      </w:r>
                      <w:r w:rsidRPr="00FD60C8">
                        <w:rPr>
                          <w:sz w:val="16"/>
                          <w:szCs w:val="16"/>
                        </w:rPr>
                        <w:t xml:space="preserve"> shoes </w:t>
                      </w:r>
                      <w:r w:rsidRPr="00FF406C">
                        <w:rPr>
                          <w:rFonts w:ascii="Arial Nova" w:hAnsi="Arial Nova"/>
                          <w:i/>
                          <w:iCs/>
                          <w:sz w:val="16"/>
                          <w:szCs w:val="16"/>
                        </w:rPr>
                        <w:t>(sneakers or crocs)</w:t>
                      </w:r>
                      <w:r w:rsidRPr="00FD60C8">
                        <w:rPr>
                          <w:sz w:val="16"/>
                          <w:szCs w:val="16"/>
                        </w:rPr>
                        <w:t xml:space="preserve"> each day.</w:t>
                      </w:r>
                      <w:r w:rsidR="00925644" w:rsidRPr="00FD60C8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061032" w:rsidRPr="00492440">
                        <w:rPr>
                          <w:rFonts w:ascii="Daytona Condensed" w:hAnsi="Daytona Condensed"/>
                          <w:sz w:val="16"/>
                          <w:szCs w:val="16"/>
                          <w:u w:val="single"/>
                        </w:rPr>
                        <w:t>No flip flops or sandals are allowed</w:t>
                      </w:r>
                      <w:r w:rsidR="00061032" w:rsidRPr="00FF406C">
                        <w:rPr>
                          <w:rFonts w:ascii="Daytona Condensed" w:hAnsi="Daytona Condensed"/>
                          <w:b/>
                          <w:bCs/>
                          <w:sz w:val="16"/>
                          <w:szCs w:val="16"/>
                          <w:u w:val="single"/>
                        </w:rPr>
                        <w:t>.</w:t>
                      </w:r>
                    </w:p>
                    <w:p w14:paraId="42D57B99" w14:textId="435CA5B0" w:rsidR="006F5E16" w:rsidRPr="0016645E" w:rsidRDefault="00925644" w:rsidP="00FD60C8">
                      <w:pPr>
                        <w:spacing w:after="0"/>
                        <w:ind w:left="450" w:hanging="360"/>
                        <w:rPr>
                          <w:rFonts w:ascii="Daytona Condensed" w:hAnsi="Daytona Condensed"/>
                          <w:sz w:val="6"/>
                          <w:szCs w:val="6"/>
                        </w:rPr>
                      </w:pPr>
                      <w:r w:rsidRPr="00FF406C">
                        <w:rPr>
                          <w:rFonts w:ascii="Daytona Condensed" w:hAnsi="Daytona Condensed"/>
                          <w:sz w:val="16"/>
                          <w:szCs w:val="16"/>
                        </w:rPr>
                        <w:t xml:space="preserve">  </w:t>
                      </w:r>
                      <w:r w:rsidR="00AF6B1F" w:rsidRPr="00FF406C">
                        <w:rPr>
                          <w:rFonts w:ascii="Daytona Condensed" w:hAnsi="Daytona Condensed"/>
                          <w:b/>
                          <w:color w:val="FF0000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</w:p>
                    <w:p w14:paraId="24B714F2" w14:textId="2C95617B" w:rsidR="006D7E7D" w:rsidRDefault="00FD60C8" w:rsidP="00FD60C8">
                      <w:pPr>
                        <w:spacing w:after="0"/>
                        <w:ind w:left="450" w:hanging="360"/>
                        <w:rPr>
                          <w:i/>
                          <w:iCs/>
                          <w:sz w:val="16"/>
                          <w:szCs w:val="16"/>
                          <w:u w:val="single"/>
                        </w:rPr>
                      </w:pPr>
                      <w:r w:rsidRPr="00FD60C8">
                        <w:rPr>
                          <w:sz w:val="16"/>
                          <w:szCs w:val="16"/>
                        </w:rPr>
                        <w:t xml:space="preserve">- </w:t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 w:rsidR="00AF6B1F" w:rsidRPr="00FD60C8">
                        <w:rPr>
                          <w:sz w:val="16"/>
                          <w:szCs w:val="16"/>
                        </w:rPr>
                        <w:t xml:space="preserve">Campers must bring an extra set of clothes at the beginning of each week with his/her name on each item, placed </w:t>
                      </w:r>
                      <w:r w:rsidR="00953F42" w:rsidRPr="00FD60C8">
                        <w:rPr>
                          <w:sz w:val="16"/>
                          <w:szCs w:val="16"/>
                        </w:rPr>
                        <w:t>i</w:t>
                      </w:r>
                      <w:r w:rsidR="00AF6B1F" w:rsidRPr="00FD60C8">
                        <w:rPr>
                          <w:sz w:val="16"/>
                          <w:szCs w:val="16"/>
                        </w:rPr>
                        <w:t>n a labeled plastic bag</w:t>
                      </w:r>
                      <w:r w:rsidR="00202754" w:rsidRPr="00FD60C8">
                        <w:rPr>
                          <w:sz w:val="16"/>
                          <w:szCs w:val="16"/>
                        </w:rPr>
                        <w:t>, and inside a backpack</w:t>
                      </w:r>
                      <w:r w:rsidR="00AF6B1F" w:rsidRPr="00FD60C8">
                        <w:rPr>
                          <w:sz w:val="16"/>
                          <w:szCs w:val="16"/>
                        </w:rPr>
                        <w:t>. If your child is in the Yellow Duck</w:t>
                      </w:r>
                      <w:r w:rsidR="005C4299" w:rsidRPr="00FD60C8">
                        <w:rPr>
                          <w:sz w:val="16"/>
                          <w:szCs w:val="16"/>
                        </w:rPr>
                        <w:t>s</w:t>
                      </w:r>
                      <w:r w:rsidR="00AF6B1F" w:rsidRPr="00FD60C8">
                        <w:rPr>
                          <w:sz w:val="16"/>
                          <w:szCs w:val="16"/>
                        </w:rPr>
                        <w:t xml:space="preserve"> Group, a labeled double flat sheet</w:t>
                      </w:r>
                      <w:r w:rsidR="00423ED7" w:rsidRPr="00FD60C8">
                        <w:rPr>
                          <w:sz w:val="16"/>
                          <w:szCs w:val="16"/>
                        </w:rPr>
                        <w:t xml:space="preserve"> will be needed for personal quiet/rest time. </w:t>
                      </w:r>
                      <w:r w:rsidR="00423ED7" w:rsidRPr="00FD60C8">
                        <w:rPr>
                          <w:i/>
                          <w:iCs/>
                          <w:sz w:val="16"/>
                          <w:szCs w:val="16"/>
                          <w:u w:val="single"/>
                        </w:rPr>
                        <w:t xml:space="preserve">The sheet will need to be brought home each </w:t>
                      </w:r>
                      <w:r w:rsidR="00202754" w:rsidRPr="00FD60C8">
                        <w:rPr>
                          <w:i/>
                          <w:iCs/>
                          <w:sz w:val="16"/>
                          <w:szCs w:val="16"/>
                          <w:u w:val="single"/>
                        </w:rPr>
                        <w:t>day</w:t>
                      </w:r>
                      <w:r w:rsidR="00423ED7" w:rsidRPr="00FD60C8">
                        <w:rPr>
                          <w:i/>
                          <w:iCs/>
                          <w:sz w:val="16"/>
                          <w:szCs w:val="16"/>
                          <w:u w:val="single"/>
                        </w:rPr>
                        <w:t xml:space="preserve"> for washing.</w:t>
                      </w:r>
                    </w:p>
                    <w:p w14:paraId="79C97782" w14:textId="77777777" w:rsidR="0016645E" w:rsidRPr="0016645E" w:rsidRDefault="0016645E" w:rsidP="00FD60C8">
                      <w:pPr>
                        <w:spacing w:after="0"/>
                        <w:ind w:left="450" w:hanging="360"/>
                        <w:rPr>
                          <w:i/>
                          <w:iCs/>
                          <w:sz w:val="12"/>
                          <w:szCs w:val="12"/>
                        </w:rPr>
                      </w:pPr>
                    </w:p>
                    <w:p w14:paraId="58FED5CB" w14:textId="77777777" w:rsidR="009A62D4" w:rsidRDefault="00FF406C" w:rsidP="00FF406C">
                      <w:pPr>
                        <w:pStyle w:val="bodytext"/>
                        <w:spacing w:after="0"/>
                        <w:ind w:left="450" w:hanging="36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- </w:t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 w:rsidR="00202754">
                        <w:rPr>
                          <w:sz w:val="16"/>
                          <w:szCs w:val="16"/>
                        </w:rPr>
                        <w:t xml:space="preserve">According to the new </w:t>
                      </w:r>
                      <w:r w:rsidR="00061032">
                        <w:rPr>
                          <w:sz w:val="16"/>
                          <w:szCs w:val="16"/>
                        </w:rPr>
                        <w:t xml:space="preserve">CDC </w:t>
                      </w:r>
                      <w:r w:rsidR="00202754">
                        <w:rPr>
                          <w:sz w:val="16"/>
                          <w:szCs w:val="16"/>
                        </w:rPr>
                        <w:t xml:space="preserve">guidelines, </w:t>
                      </w:r>
                      <w:r w:rsidR="005410D3">
                        <w:rPr>
                          <w:sz w:val="16"/>
                          <w:szCs w:val="16"/>
                        </w:rPr>
                        <w:t xml:space="preserve">every </w:t>
                      </w:r>
                    </w:p>
                    <w:p w14:paraId="1EAB40C9" w14:textId="5C0CC6D3" w:rsidR="00423ED7" w:rsidRPr="00B007D0" w:rsidRDefault="0016645E" w:rsidP="00FF406C">
                      <w:pPr>
                        <w:pStyle w:val="bodytext"/>
                        <w:spacing w:after="0"/>
                        <w:ind w:left="450" w:hanging="360"/>
                        <w:rPr>
                          <w:i/>
                          <w:iCs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 </w:t>
                      </w:r>
                      <w:r w:rsidR="005410D3">
                        <w:rPr>
                          <w:sz w:val="16"/>
                          <w:szCs w:val="16"/>
                        </w:rPr>
                        <w:t xml:space="preserve">camper </w:t>
                      </w:r>
                      <w:r w:rsidR="005410D3" w:rsidRPr="0016645E"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must wear mask</w:t>
                      </w:r>
                      <w:r w:rsidR="005410D3">
                        <w:rPr>
                          <w:sz w:val="16"/>
                          <w:szCs w:val="16"/>
                        </w:rPr>
                        <w:t xml:space="preserve">, and </w:t>
                      </w:r>
                      <w:r w:rsidR="00202754">
                        <w:rPr>
                          <w:sz w:val="16"/>
                          <w:szCs w:val="16"/>
                        </w:rPr>
                        <w:t xml:space="preserve">are </w:t>
                      </w:r>
                      <w:r w:rsidR="00202754" w:rsidRPr="00947213">
                        <w:rPr>
                          <w:b/>
                          <w:bCs/>
                          <w:i/>
                          <w:iCs/>
                          <w:color w:val="FF0000"/>
                          <w:sz w:val="16"/>
                          <w:szCs w:val="16"/>
                          <w:u w:val="single"/>
                        </w:rPr>
                        <w:t xml:space="preserve">not </w:t>
                      </w:r>
                      <w:r w:rsidR="00202754" w:rsidRPr="00B007D0">
                        <w:rPr>
                          <w:i/>
                          <w:iCs/>
                          <w:sz w:val="16"/>
                          <w:szCs w:val="16"/>
                          <w:u w:val="single"/>
                        </w:rPr>
                        <w:t>to bring any</w:t>
                      </w:r>
                      <w:r w:rsidR="001F5154" w:rsidRPr="00B007D0">
                        <w:rPr>
                          <w:i/>
                          <w:iCs/>
                          <w:sz w:val="16"/>
                          <w:szCs w:val="16"/>
                          <w:u w:val="single"/>
                        </w:rPr>
                        <w:t xml:space="preserve"> stuffed animal</w:t>
                      </w:r>
                      <w:r w:rsidR="00061032" w:rsidRPr="00B007D0">
                        <w:rPr>
                          <w:i/>
                          <w:iCs/>
                          <w:sz w:val="16"/>
                          <w:szCs w:val="16"/>
                          <w:u w:val="single"/>
                        </w:rPr>
                        <w:t>s</w:t>
                      </w:r>
                      <w:r w:rsidR="00202754" w:rsidRPr="00B007D0">
                        <w:rPr>
                          <w:i/>
                          <w:iCs/>
                          <w:sz w:val="16"/>
                          <w:szCs w:val="16"/>
                          <w:u w:val="single"/>
                        </w:rPr>
                        <w:t>,</w:t>
                      </w:r>
                      <w:r w:rsidR="00061032" w:rsidRPr="00B007D0">
                        <w:rPr>
                          <w:i/>
                          <w:iCs/>
                          <w:sz w:val="16"/>
                          <w:szCs w:val="16"/>
                          <w:u w:val="single"/>
                        </w:rPr>
                        <w:t xml:space="preserve"> toys,</w:t>
                      </w:r>
                      <w:r w:rsidR="00202754" w:rsidRPr="00B007D0">
                        <w:rPr>
                          <w:i/>
                          <w:iCs/>
                          <w:sz w:val="16"/>
                          <w:szCs w:val="16"/>
                          <w:u w:val="single"/>
                        </w:rPr>
                        <w:t xml:space="preserve"> books, or electronic gadget from home. </w:t>
                      </w:r>
                    </w:p>
                    <w:p w14:paraId="74D9CD40" w14:textId="77777777" w:rsidR="00061032" w:rsidRDefault="00061032" w:rsidP="00FF406C">
                      <w:pPr>
                        <w:pStyle w:val="bodytext"/>
                        <w:spacing w:after="0"/>
                        <w:ind w:left="90"/>
                        <w:rPr>
                          <w:sz w:val="16"/>
                          <w:szCs w:val="16"/>
                        </w:rPr>
                      </w:pPr>
                    </w:p>
                    <w:p w14:paraId="2AE133B1" w14:textId="23195763" w:rsidR="006C4C43" w:rsidRDefault="005C7F22" w:rsidP="00FC1964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For additional information, please</w:t>
                      </w:r>
                      <w:r w:rsidR="006C4C43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FC1964">
                        <w:rPr>
                          <w:sz w:val="16"/>
                          <w:szCs w:val="16"/>
                        </w:rPr>
                        <w:t xml:space="preserve">check our </w:t>
                      </w:r>
                      <w:r w:rsidR="00061032">
                        <w:rPr>
                          <w:sz w:val="16"/>
                          <w:szCs w:val="16"/>
                        </w:rPr>
                        <w:t>school w</w:t>
                      </w:r>
                      <w:r w:rsidR="006C4C43">
                        <w:rPr>
                          <w:sz w:val="16"/>
                          <w:szCs w:val="16"/>
                        </w:rPr>
                        <w:t>ebsite</w:t>
                      </w:r>
                      <w:r w:rsidR="00202754">
                        <w:rPr>
                          <w:sz w:val="16"/>
                          <w:szCs w:val="16"/>
                        </w:rPr>
                        <w:t xml:space="preserve"> or speak with </w:t>
                      </w:r>
                      <w:r w:rsidR="006F5E16">
                        <w:rPr>
                          <w:sz w:val="16"/>
                          <w:szCs w:val="16"/>
                        </w:rPr>
                        <w:t xml:space="preserve">one of </w:t>
                      </w:r>
                      <w:r w:rsidR="00061032">
                        <w:rPr>
                          <w:sz w:val="16"/>
                          <w:szCs w:val="16"/>
                        </w:rPr>
                        <w:t>the</w:t>
                      </w:r>
                      <w:r w:rsidR="00AC5E6F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202754">
                        <w:rPr>
                          <w:sz w:val="16"/>
                          <w:szCs w:val="16"/>
                        </w:rPr>
                        <w:t>administrators.</w:t>
                      </w:r>
                    </w:p>
                    <w:p w14:paraId="1C88CA85" w14:textId="77777777" w:rsidR="00226267" w:rsidRDefault="00226267" w:rsidP="00FC1964">
                      <w:pPr>
                        <w:pStyle w:val="bodytext"/>
                        <w:rPr>
                          <w:sz w:val="16"/>
                          <w:szCs w:val="16"/>
                        </w:rPr>
                      </w:pPr>
                    </w:p>
                    <w:p w14:paraId="46CE1327" w14:textId="7E326CF8" w:rsidR="00D3394F" w:rsidRDefault="00D3394F" w:rsidP="00226267">
                      <w:pPr>
                        <w:pStyle w:val="bodytext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6AC199E7" w14:textId="77777777" w:rsidR="00D3394F" w:rsidRDefault="00D3394F" w:rsidP="00226267">
                      <w:pPr>
                        <w:pStyle w:val="bodytext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203A31D9" w14:textId="086125DC" w:rsidR="00D3394F" w:rsidRDefault="00D3394F" w:rsidP="00226267">
                      <w:pPr>
                        <w:pStyle w:val="bodytext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2EF8F3F2" w14:textId="77777777" w:rsidR="00FF406C" w:rsidRDefault="00FF406C" w:rsidP="00226267">
                      <w:pPr>
                        <w:pStyle w:val="bodytext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400F9B4B" w14:textId="7969CF68" w:rsidR="00925644" w:rsidRPr="00226267" w:rsidRDefault="00C609A1" w:rsidP="00226267">
                      <w:pPr>
                        <w:pStyle w:val="bodytext"/>
                        <w:jc w:val="center"/>
                        <w:rPr>
                          <w:b/>
                          <w:i/>
                          <w:color w:val="4F6228" w:themeColor="accent3" w:themeShade="8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i/>
                          <w:color w:val="4F6228" w:themeColor="accent3" w:themeShade="80"/>
                          <w:sz w:val="16"/>
                          <w:szCs w:val="16"/>
                        </w:rPr>
                        <w:t>D</w:t>
                      </w:r>
                      <w:r w:rsidR="00226267" w:rsidRPr="00226267">
                        <w:rPr>
                          <w:b/>
                          <w:i/>
                          <w:color w:val="4F6228" w:themeColor="accent3" w:themeShade="80"/>
                          <w:sz w:val="16"/>
                          <w:szCs w:val="16"/>
                        </w:rPr>
                        <w:t>aily Schedule Sample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85"/>
                        <w:gridCol w:w="1170"/>
                        <w:gridCol w:w="1170"/>
                        <w:gridCol w:w="1170"/>
                      </w:tblGrid>
                      <w:tr w:rsidR="00D900BA" w:rsidRPr="00226267" w14:paraId="3C0D8630" w14:textId="77777777" w:rsidTr="00FF62EA">
                        <w:tc>
                          <w:tcPr>
                            <w:tcW w:w="985" w:type="dxa"/>
                          </w:tcPr>
                          <w:p w14:paraId="31C573A6" w14:textId="77777777" w:rsidR="00226267" w:rsidRPr="00C609A1" w:rsidRDefault="00226267" w:rsidP="00C609A1">
                            <w:pPr>
                              <w:pStyle w:val="bodytext"/>
                              <w:jc w:val="both"/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</w:pPr>
                            <w:r w:rsidRPr="00C609A1"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FFFF00"/>
                          </w:tcPr>
                          <w:p w14:paraId="7EF27441" w14:textId="77777777" w:rsidR="00226267" w:rsidRPr="00C609A1" w:rsidRDefault="00226267" w:rsidP="00C609A1">
                            <w:pPr>
                              <w:pStyle w:val="bodytext"/>
                              <w:rPr>
                                <w:rFonts w:asciiTheme="majorHAnsi" w:hAnsiTheme="majorHAnsi"/>
                                <w:b/>
                                <w:sz w:val="12"/>
                                <w:szCs w:val="12"/>
                              </w:rPr>
                            </w:pPr>
                            <w:r w:rsidRPr="00C609A1">
                              <w:rPr>
                                <w:rFonts w:asciiTheme="majorHAnsi" w:hAnsiTheme="majorHAnsi"/>
                                <w:b/>
                                <w:sz w:val="12"/>
                                <w:szCs w:val="12"/>
                              </w:rPr>
                              <w:t>Yellow Ducks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8DB3E2" w:themeFill="text2" w:themeFillTint="66"/>
                          </w:tcPr>
                          <w:p w14:paraId="3662D05C" w14:textId="77777777" w:rsidR="00226267" w:rsidRPr="00C609A1" w:rsidRDefault="00226267" w:rsidP="00C609A1">
                            <w:pPr>
                              <w:pStyle w:val="bodytext"/>
                              <w:rPr>
                                <w:rFonts w:asciiTheme="majorHAnsi" w:hAnsiTheme="majorHAnsi"/>
                                <w:b/>
                                <w:sz w:val="12"/>
                                <w:szCs w:val="12"/>
                              </w:rPr>
                            </w:pPr>
                            <w:r w:rsidRPr="00C609A1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>Blue Dolphins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FF0000"/>
                          </w:tcPr>
                          <w:p w14:paraId="07E01EE2" w14:textId="03F16C6E" w:rsidR="00226267" w:rsidRPr="00C609A1" w:rsidRDefault="001C227C" w:rsidP="00C609A1">
                            <w:pPr>
                              <w:pStyle w:val="bodytext"/>
                              <w:rPr>
                                <w:rFonts w:asciiTheme="majorHAnsi" w:hAnsiTheme="majorHAnsi"/>
                                <w:b/>
                                <w:sz w:val="12"/>
                                <w:szCs w:val="12"/>
                              </w:rPr>
                            </w:pPr>
                            <w:r w:rsidRPr="00C609A1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>Red Dragons</w:t>
                            </w:r>
                          </w:p>
                        </w:tc>
                      </w:tr>
                      <w:tr w:rsidR="00CE0D89" w:rsidRPr="00226267" w14:paraId="1C9EE315" w14:textId="77777777" w:rsidTr="00FF62EA">
                        <w:tc>
                          <w:tcPr>
                            <w:tcW w:w="985" w:type="dxa"/>
                          </w:tcPr>
                          <w:p w14:paraId="6DE1C137" w14:textId="0F99D25E" w:rsidR="000E67AD" w:rsidRPr="00C609A1" w:rsidRDefault="000E67AD" w:rsidP="00C609A1">
                            <w:pPr>
                              <w:pStyle w:val="bodytext"/>
                              <w:jc w:val="both"/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</w:pPr>
                            <w:r w:rsidRPr="00C609A1"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  <w:t>7:00 – 8:</w:t>
                            </w:r>
                            <w:r w:rsidR="00C609A1" w:rsidRPr="00C609A1"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691D0D00" w14:textId="77777777" w:rsidR="000E67AD" w:rsidRPr="00C609A1" w:rsidRDefault="00C609A1" w:rsidP="00C609A1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 w:rsidRPr="00C609A1"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Drop off</w:t>
                            </w:r>
                          </w:p>
                          <w:p w14:paraId="09F94909" w14:textId="3EDF7EC5" w:rsidR="00C609A1" w:rsidRPr="00C609A1" w:rsidRDefault="00C609A1" w:rsidP="00C609A1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 w:rsidRPr="00C609A1"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Arrival time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7318293D" w14:textId="77777777" w:rsidR="00C609A1" w:rsidRPr="00C609A1" w:rsidRDefault="00C609A1" w:rsidP="00C609A1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 w:rsidRPr="00C609A1"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Drop off</w:t>
                            </w:r>
                          </w:p>
                          <w:p w14:paraId="5A214FC6" w14:textId="00F2EF97" w:rsidR="000E67AD" w:rsidRPr="00C609A1" w:rsidRDefault="00C609A1" w:rsidP="00C609A1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 w:rsidRPr="00C609A1"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Arrival time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02DE3306" w14:textId="77777777" w:rsidR="00C609A1" w:rsidRPr="00C609A1" w:rsidRDefault="00C609A1" w:rsidP="00C609A1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 w:rsidRPr="00C609A1"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Drop off</w:t>
                            </w:r>
                          </w:p>
                          <w:p w14:paraId="19E2608E" w14:textId="21582561" w:rsidR="000E67AD" w:rsidRPr="00C609A1" w:rsidRDefault="00C609A1" w:rsidP="00C609A1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 w:rsidRPr="00C609A1"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Arrival time</w:t>
                            </w:r>
                          </w:p>
                        </w:tc>
                      </w:tr>
                      <w:tr w:rsidR="00CE0D89" w:rsidRPr="00226267" w14:paraId="3CED59AD" w14:textId="77777777" w:rsidTr="00FF62EA">
                        <w:tc>
                          <w:tcPr>
                            <w:tcW w:w="985" w:type="dxa"/>
                          </w:tcPr>
                          <w:p w14:paraId="167A58A6" w14:textId="616F0257" w:rsidR="000E67AD" w:rsidRPr="00C609A1" w:rsidRDefault="000E67AD" w:rsidP="00C609A1">
                            <w:pPr>
                              <w:pStyle w:val="bodytext"/>
                              <w:jc w:val="both"/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</w:pPr>
                            <w:r w:rsidRPr="00C609A1"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  <w:t>8:</w:t>
                            </w:r>
                            <w:r w:rsidR="00C609A1" w:rsidRPr="00C609A1"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  <w:t>1</w:t>
                            </w:r>
                            <w:r w:rsidRPr="00C609A1"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  <w:t>5 – 9:</w:t>
                            </w:r>
                            <w:r w:rsidR="00C609A1" w:rsidRPr="00C609A1"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1D4EE7B8" w14:textId="77777777" w:rsidR="00C609A1" w:rsidRPr="00C609A1" w:rsidRDefault="000E67AD" w:rsidP="00C609A1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 w:rsidRPr="00C609A1"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 xml:space="preserve">Clean-up </w:t>
                            </w:r>
                            <w:r w:rsidR="00C609A1" w:rsidRPr="00C609A1"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&amp; Get set</w:t>
                            </w:r>
                          </w:p>
                          <w:p w14:paraId="135F24B2" w14:textId="77777777" w:rsidR="000E67AD" w:rsidRDefault="000E67AD" w:rsidP="00C609A1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 w:rsidRPr="00C609A1"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Announcements</w:t>
                            </w:r>
                          </w:p>
                          <w:p w14:paraId="6EA79EBC" w14:textId="65AAF4DC" w:rsidR="00C609A1" w:rsidRPr="00C609A1" w:rsidRDefault="00C609A1" w:rsidP="00C609A1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Let’s Stretch!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65A3A673" w14:textId="77777777" w:rsidR="00C609A1" w:rsidRPr="00C609A1" w:rsidRDefault="00C609A1" w:rsidP="00C609A1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 w:rsidRPr="00C609A1"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Clean-up &amp; Get set</w:t>
                            </w:r>
                          </w:p>
                          <w:p w14:paraId="402073E9" w14:textId="77777777" w:rsidR="000E67AD" w:rsidRDefault="00C609A1" w:rsidP="00C609A1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 w:rsidRPr="00C609A1"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Announcements</w:t>
                            </w:r>
                          </w:p>
                          <w:p w14:paraId="2F81889C" w14:textId="380B979F" w:rsidR="00C609A1" w:rsidRPr="00C609A1" w:rsidRDefault="00C609A1" w:rsidP="00C609A1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Let’s Stretch!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667A87B7" w14:textId="77777777" w:rsidR="00C609A1" w:rsidRPr="00C609A1" w:rsidRDefault="00C609A1" w:rsidP="00C609A1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 w:rsidRPr="00C609A1"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Clean-up &amp; Get set</w:t>
                            </w:r>
                          </w:p>
                          <w:p w14:paraId="6081517D" w14:textId="2FC490C5" w:rsidR="000E67AD" w:rsidRDefault="00C609A1" w:rsidP="00C609A1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 w:rsidRPr="00C609A1"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Announcements</w:t>
                            </w:r>
                          </w:p>
                          <w:p w14:paraId="22F29F86" w14:textId="50DE95DF" w:rsidR="00C609A1" w:rsidRDefault="00C609A1" w:rsidP="00C609A1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Let’s Stretch!</w:t>
                            </w:r>
                          </w:p>
                          <w:p w14:paraId="17629B52" w14:textId="201854FE" w:rsidR="00C609A1" w:rsidRPr="00C609A1" w:rsidRDefault="00C609A1" w:rsidP="00C609A1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CE0D89" w:rsidRPr="00226267" w14:paraId="42C64836" w14:textId="77777777" w:rsidTr="00FF62EA">
                        <w:tc>
                          <w:tcPr>
                            <w:tcW w:w="985" w:type="dxa"/>
                          </w:tcPr>
                          <w:p w14:paraId="78962739" w14:textId="7ADF9614" w:rsidR="000E67AD" w:rsidRPr="00C609A1" w:rsidRDefault="000E67AD" w:rsidP="00C609A1">
                            <w:pPr>
                              <w:pStyle w:val="bodytext"/>
                              <w:jc w:val="both"/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</w:pPr>
                            <w:r w:rsidRPr="00C609A1"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  <w:t>9:</w:t>
                            </w:r>
                            <w:r w:rsidR="00C609A1" w:rsidRPr="00C609A1"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  <w:t>15</w:t>
                            </w:r>
                            <w:r w:rsidRPr="00C609A1"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  <w:t>–</w:t>
                            </w:r>
                            <w:r w:rsidR="00FF62EA"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  <w:t>1</w:t>
                            </w:r>
                            <w:r w:rsidR="00C609A1" w:rsidRPr="00C609A1"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  <w:t>0:00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336BACB2" w14:textId="792C88FD" w:rsidR="000E67AD" w:rsidRPr="00C609A1" w:rsidRDefault="00C609A1" w:rsidP="00C609A1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Playground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44CCED39" w14:textId="32E966E8" w:rsidR="000E67AD" w:rsidRPr="00C609A1" w:rsidRDefault="00D900BA" w:rsidP="00C609A1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GYM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04B58545" w14:textId="71943531" w:rsidR="000E67AD" w:rsidRPr="00C609A1" w:rsidRDefault="00C609A1" w:rsidP="00C609A1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Field Play</w:t>
                            </w:r>
                            <w:r w:rsidR="006F5475"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 xml:space="preserve">time </w:t>
                            </w:r>
                          </w:p>
                        </w:tc>
                      </w:tr>
                      <w:tr w:rsidR="00CE0D89" w:rsidRPr="00226267" w14:paraId="66A35AD3" w14:textId="77777777" w:rsidTr="00FF62EA">
                        <w:tc>
                          <w:tcPr>
                            <w:tcW w:w="985" w:type="dxa"/>
                          </w:tcPr>
                          <w:p w14:paraId="4BCD1689" w14:textId="380FC90B" w:rsidR="000E67AD" w:rsidRPr="00C609A1" w:rsidRDefault="006F5475" w:rsidP="00C609A1">
                            <w:pPr>
                              <w:pStyle w:val="bodytext"/>
                              <w:jc w:val="both"/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  <w:t>10:00–10:30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0B38445D" w14:textId="77777777" w:rsidR="000E67AD" w:rsidRDefault="006F5475" w:rsidP="00C609A1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Snacks</w:t>
                            </w:r>
                          </w:p>
                          <w:p w14:paraId="15E65439" w14:textId="449ACFF2" w:rsidR="00CE0D89" w:rsidRPr="00C609A1" w:rsidRDefault="00CE0D89" w:rsidP="00C609A1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(room)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623B506D" w14:textId="77777777" w:rsidR="000E67AD" w:rsidRDefault="006F5475" w:rsidP="00C609A1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Snacks</w:t>
                            </w:r>
                          </w:p>
                          <w:p w14:paraId="4039C900" w14:textId="1399D9FF" w:rsidR="00CE0D89" w:rsidRPr="00C609A1" w:rsidRDefault="00CE0D89" w:rsidP="00C609A1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(Center)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6AEAD19A" w14:textId="77777777" w:rsidR="000E67AD" w:rsidRDefault="006F5475" w:rsidP="00C609A1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Snacks</w:t>
                            </w:r>
                          </w:p>
                          <w:p w14:paraId="03E0EAFB" w14:textId="2141ADC5" w:rsidR="00CE0D89" w:rsidRPr="00C609A1" w:rsidRDefault="00CE0D89" w:rsidP="00C609A1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(room)</w:t>
                            </w:r>
                          </w:p>
                        </w:tc>
                      </w:tr>
                      <w:tr w:rsidR="00D900BA" w:rsidRPr="00226267" w14:paraId="0C6042FB" w14:textId="77777777" w:rsidTr="006F5475">
                        <w:tc>
                          <w:tcPr>
                            <w:tcW w:w="985" w:type="dxa"/>
                          </w:tcPr>
                          <w:p w14:paraId="58D8A57A" w14:textId="348D819B" w:rsidR="00D900BA" w:rsidRPr="00C609A1" w:rsidRDefault="00D900BA" w:rsidP="00D900BA">
                            <w:pPr>
                              <w:pStyle w:val="bodytext"/>
                              <w:jc w:val="both"/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</w:pPr>
                            <w:r w:rsidRPr="00C609A1"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  <w:t>10:</w:t>
                            </w:r>
                            <w:r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  <w:t>30</w:t>
                            </w:r>
                            <w:r w:rsidRPr="00C609A1"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  <w:t>-11:00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auto"/>
                          </w:tcPr>
                          <w:p w14:paraId="4D8744FE" w14:textId="77777777" w:rsidR="00D900BA" w:rsidRDefault="00D900BA" w:rsidP="00D900BA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Break/Transition</w:t>
                            </w:r>
                          </w:p>
                          <w:p w14:paraId="0A510D18" w14:textId="5C835616" w:rsidR="00D900BA" w:rsidRPr="00C609A1" w:rsidRDefault="00D900BA" w:rsidP="00D900BA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Health/Safety Guidelines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auto"/>
                          </w:tcPr>
                          <w:p w14:paraId="6FC3A8A3" w14:textId="77777777" w:rsidR="00D900BA" w:rsidRDefault="00D900BA" w:rsidP="00D900BA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Break/Transition</w:t>
                            </w:r>
                          </w:p>
                          <w:p w14:paraId="6270080A" w14:textId="4029775E" w:rsidR="00D900BA" w:rsidRPr="00C609A1" w:rsidRDefault="00D900BA" w:rsidP="00D900BA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Health/Safety Guidelines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37105DEA" w14:textId="77777777" w:rsidR="00D900BA" w:rsidRDefault="00D900BA" w:rsidP="00D900BA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Break/Transition</w:t>
                            </w:r>
                          </w:p>
                          <w:p w14:paraId="7EF15BEB" w14:textId="09EFADDB" w:rsidR="00D900BA" w:rsidRPr="00C609A1" w:rsidRDefault="00D900BA" w:rsidP="00D900BA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Health/Safety Guidelines</w:t>
                            </w:r>
                          </w:p>
                        </w:tc>
                      </w:tr>
                      <w:tr w:rsidR="00D900BA" w:rsidRPr="00226267" w14:paraId="44B26AD3" w14:textId="77777777" w:rsidTr="006F5475">
                        <w:tc>
                          <w:tcPr>
                            <w:tcW w:w="985" w:type="dxa"/>
                          </w:tcPr>
                          <w:p w14:paraId="63F64D5B" w14:textId="44F8A0B9" w:rsidR="00D900BA" w:rsidRPr="00C609A1" w:rsidRDefault="00D900BA" w:rsidP="00D900BA">
                            <w:pPr>
                              <w:pStyle w:val="bodytext"/>
                              <w:jc w:val="both"/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</w:pPr>
                            <w:r w:rsidRPr="00C609A1"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  <w:t>11:00-</w:t>
                            </w:r>
                            <w:r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  <w:t>12:00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auto"/>
                          </w:tcPr>
                          <w:p w14:paraId="7B028268" w14:textId="41A4A424" w:rsidR="00D900BA" w:rsidRPr="00C609A1" w:rsidRDefault="00D900BA" w:rsidP="00D900BA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Themed Activity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auto"/>
                          </w:tcPr>
                          <w:p w14:paraId="2A51D4A1" w14:textId="187A3D43" w:rsidR="00D900BA" w:rsidRPr="00C609A1" w:rsidRDefault="00D900BA" w:rsidP="00D900BA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Themed Activity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auto"/>
                          </w:tcPr>
                          <w:p w14:paraId="20570047" w14:textId="248CF906" w:rsidR="00D900BA" w:rsidRPr="00C609A1" w:rsidRDefault="00D900BA" w:rsidP="00D900BA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Themed Activity</w:t>
                            </w:r>
                          </w:p>
                        </w:tc>
                      </w:tr>
                      <w:tr w:rsidR="00D900BA" w:rsidRPr="00226267" w14:paraId="6DF153BD" w14:textId="77777777" w:rsidTr="00CE0D89">
                        <w:tc>
                          <w:tcPr>
                            <w:tcW w:w="985" w:type="dxa"/>
                          </w:tcPr>
                          <w:p w14:paraId="1726864D" w14:textId="77777777" w:rsidR="00D900BA" w:rsidRPr="00C609A1" w:rsidRDefault="00D900BA" w:rsidP="00D900BA">
                            <w:pPr>
                              <w:pStyle w:val="bodytext"/>
                              <w:jc w:val="both"/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</w:pPr>
                            <w:r w:rsidRPr="00C609A1"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  <w:t>12:00–12:45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E5DFEC" w:themeFill="accent4" w:themeFillTint="33"/>
                          </w:tcPr>
                          <w:p w14:paraId="3375739B" w14:textId="77777777" w:rsidR="00D900BA" w:rsidRDefault="00D900BA" w:rsidP="00D900BA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CE0D89">
                              <w:rPr>
                                <w:rFonts w:asciiTheme="majorHAnsi" w:hAnsiTheme="majorHAnsi"/>
                                <w:b/>
                                <w:bCs/>
                                <w:sz w:val="12"/>
                                <w:szCs w:val="12"/>
                              </w:rPr>
                              <w:t>LUNCH</w:t>
                            </w:r>
                          </w:p>
                          <w:p w14:paraId="3BFAEDFF" w14:textId="6036870B" w:rsidR="00C36FDA" w:rsidRPr="00C36FDA" w:rsidRDefault="00C36FDA" w:rsidP="00D900BA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 w:rsidRPr="00C36FDA"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(center)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auto"/>
                          </w:tcPr>
                          <w:p w14:paraId="0E88987A" w14:textId="77777777" w:rsidR="00D900BA" w:rsidRDefault="00D900BA" w:rsidP="00D900BA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M&amp;M and Games</w:t>
                            </w:r>
                          </w:p>
                          <w:p w14:paraId="2489280E" w14:textId="17245666" w:rsidR="00D900BA" w:rsidRPr="00C609A1" w:rsidRDefault="00D900BA" w:rsidP="00D900BA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(room)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auto"/>
                          </w:tcPr>
                          <w:p w14:paraId="3CD26173" w14:textId="44BD24CD" w:rsidR="00D900BA" w:rsidRPr="00C609A1" w:rsidRDefault="00D900BA" w:rsidP="00D900BA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GYM</w:t>
                            </w:r>
                          </w:p>
                        </w:tc>
                      </w:tr>
                      <w:tr w:rsidR="00C2276E" w:rsidRPr="00226267" w14:paraId="651FCC14" w14:textId="77777777" w:rsidTr="00CE0D89">
                        <w:tc>
                          <w:tcPr>
                            <w:tcW w:w="985" w:type="dxa"/>
                          </w:tcPr>
                          <w:p w14:paraId="5E266721" w14:textId="667182D0" w:rsidR="00D900BA" w:rsidRPr="00C609A1" w:rsidRDefault="00D900BA" w:rsidP="00D900BA">
                            <w:pPr>
                              <w:pStyle w:val="bodytext"/>
                              <w:jc w:val="both"/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</w:pPr>
                            <w:r w:rsidRPr="00C609A1"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  <w:t>12:45 – 1:</w:t>
                            </w:r>
                            <w:r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394103D5" w14:textId="4A1DA729" w:rsidR="00D900BA" w:rsidRDefault="0050092B" w:rsidP="00D900BA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Story Time</w:t>
                            </w:r>
                          </w:p>
                          <w:p w14:paraId="024F455E" w14:textId="54E3DF10" w:rsidR="00D900BA" w:rsidRPr="00C609A1" w:rsidRDefault="0050092B" w:rsidP="00D900BA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Quiet Time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E5DFEC" w:themeFill="accent4" w:themeFillTint="33"/>
                          </w:tcPr>
                          <w:p w14:paraId="7EF974BE" w14:textId="77777777" w:rsidR="00D900BA" w:rsidRPr="00CE0D89" w:rsidRDefault="00D900BA" w:rsidP="00D900BA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CE0D89">
                              <w:rPr>
                                <w:rFonts w:asciiTheme="majorHAnsi" w:hAnsiTheme="majorHAnsi"/>
                                <w:b/>
                                <w:bCs/>
                                <w:sz w:val="12"/>
                                <w:szCs w:val="12"/>
                              </w:rPr>
                              <w:t>LUNCH</w:t>
                            </w:r>
                          </w:p>
                          <w:p w14:paraId="3624DB99" w14:textId="35560B70" w:rsidR="00D900BA" w:rsidRPr="00C609A1" w:rsidRDefault="0050092B" w:rsidP="00D900BA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(</w:t>
                            </w:r>
                            <w:r w:rsidR="00C36FDA"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room</w:t>
                            </w: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E5DFEC" w:themeFill="accent4" w:themeFillTint="33"/>
                          </w:tcPr>
                          <w:p w14:paraId="659F55B9" w14:textId="77777777" w:rsidR="00D900BA" w:rsidRPr="00CE0D89" w:rsidRDefault="00D900BA" w:rsidP="00D900BA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CE0D89">
                              <w:rPr>
                                <w:rFonts w:asciiTheme="majorHAnsi" w:hAnsiTheme="majorHAnsi"/>
                                <w:b/>
                                <w:bCs/>
                                <w:sz w:val="12"/>
                                <w:szCs w:val="12"/>
                              </w:rPr>
                              <w:t>LUNCH</w:t>
                            </w:r>
                          </w:p>
                          <w:p w14:paraId="3F095C1E" w14:textId="1F5B4D84" w:rsidR="0050092B" w:rsidRPr="00C609A1" w:rsidRDefault="0050092B" w:rsidP="00D900BA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(</w:t>
                            </w:r>
                            <w:r w:rsidR="00CB3D4A"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center)</w:t>
                            </w:r>
                          </w:p>
                        </w:tc>
                      </w:tr>
                      <w:tr w:rsidR="00C2276E" w:rsidRPr="00226267" w14:paraId="3CDB80CF" w14:textId="77777777" w:rsidTr="006335DC">
                        <w:trPr>
                          <w:trHeight w:val="427"/>
                        </w:trPr>
                        <w:tc>
                          <w:tcPr>
                            <w:tcW w:w="985" w:type="dxa"/>
                          </w:tcPr>
                          <w:p w14:paraId="0FE50BA9" w14:textId="6F9ED4AB" w:rsidR="00D900BA" w:rsidRPr="00C609A1" w:rsidRDefault="00D900BA" w:rsidP="00D900BA">
                            <w:pPr>
                              <w:pStyle w:val="bodytext"/>
                              <w:jc w:val="both"/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</w:pPr>
                            <w:r w:rsidRPr="00C609A1"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  <w:t>1:</w:t>
                            </w:r>
                            <w:r w:rsidR="0050092B"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  <w:t>30</w:t>
                            </w:r>
                            <w:r w:rsidRPr="00C609A1"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  <w:t xml:space="preserve"> – </w:t>
                            </w:r>
                            <w:r w:rsidR="0050092B"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  <w:t>2:15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60FD178D" w14:textId="54791CB8" w:rsidR="0050092B" w:rsidRPr="00C609A1" w:rsidRDefault="0050092B" w:rsidP="00D900BA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Nap Time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687D6F29" w14:textId="0DB01CCD" w:rsidR="00D900BA" w:rsidRPr="00C609A1" w:rsidRDefault="0050092B" w:rsidP="00D900BA">
                            <w:pP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Quiet Room Activities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2F1E6A29" w14:textId="7D8E358A" w:rsidR="00D900BA" w:rsidRPr="00C609A1" w:rsidRDefault="0050092B" w:rsidP="00D900BA">
                            <w:pP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Quiet Room Activities</w:t>
                            </w:r>
                          </w:p>
                        </w:tc>
                      </w:tr>
                      <w:tr w:rsidR="00C2276E" w:rsidRPr="00226267" w14:paraId="6B4A75F5" w14:textId="77777777" w:rsidTr="00FF62EA">
                        <w:tc>
                          <w:tcPr>
                            <w:tcW w:w="985" w:type="dxa"/>
                          </w:tcPr>
                          <w:p w14:paraId="4BE95DD7" w14:textId="72D7F46B" w:rsidR="00D900BA" w:rsidRPr="00C609A1" w:rsidRDefault="00D900BA" w:rsidP="00D900BA">
                            <w:pPr>
                              <w:pStyle w:val="bodytext"/>
                              <w:jc w:val="both"/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</w:pPr>
                            <w:r w:rsidRPr="00C609A1"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  <w:t>2:</w:t>
                            </w:r>
                            <w:r w:rsidR="0050092B"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  <w:t>15</w:t>
                            </w:r>
                            <w:r w:rsidRPr="00C609A1"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  <w:t xml:space="preserve"> – 3:</w:t>
                            </w:r>
                            <w:r w:rsidR="0050092B"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  <w:t>0</w:t>
                            </w:r>
                            <w:r w:rsidRPr="00C609A1"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52C1D65F" w14:textId="15DCD2DA" w:rsidR="00D900BA" w:rsidRPr="00C609A1" w:rsidRDefault="0050092B" w:rsidP="00D900BA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Gym Games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7149EF79" w14:textId="0989E1BB" w:rsidR="00D900BA" w:rsidRPr="00C609A1" w:rsidRDefault="0050092B" w:rsidP="00D900BA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Playground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3C74E38D" w14:textId="74EB97BD" w:rsidR="00D900BA" w:rsidRPr="00C609A1" w:rsidRDefault="0050092B" w:rsidP="00D900BA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Outside Play</w:t>
                            </w:r>
                          </w:p>
                        </w:tc>
                      </w:tr>
                      <w:tr w:rsidR="00C2276E" w:rsidRPr="00226267" w14:paraId="2F49855C" w14:textId="77777777" w:rsidTr="00FF62EA">
                        <w:tc>
                          <w:tcPr>
                            <w:tcW w:w="985" w:type="dxa"/>
                          </w:tcPr>
                          <w:p w14:paraId="229C1AC3" w14:textId="4432E1E4" w:rsidR="00D900BA" w:rsidRPr="00C609A1" w:rsidRDefault="0050092B" w:rsidP="00D900BA">
                            <w:pPr>
                              <w:pStyle w:val="bodytext"/>
                              <w:jc w:val="both"/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  <w:t>3:00 – 3:30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582FAEBE" w14:textId="77777777" w:rsidR="00D900BA" w:rsidRDefault="0050092B" w:rsidP="00D900BA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SNACKS</w:t>
                            </w:r>
                          </w:p>
                          <w:p w14:paraId="59BB6DE6" w14:textId="4CFC9DD1" w:rsidR="004F2B64" w:rsidRPr="00C609A1" w:rsidRDefault="004F2B64" w:rsidP="00D900BA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(center)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20F1712F" w14:textId="77777777" w:rsidR="00D900BA" w:rsidRDefault="0050092B" w:rsidP="00D900BA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SNACKS</w:t>
                            </w:r>
                          </w:p>
                          <w:p w14:paraId="06740034" w14:textId="0D542C01" w:rsidR="004F2B64" w:rsidRPr="00C609A1" w:rsidRDefault="004F2B64" w:rsidP="00D900BA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(room)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494C8BFF" w14:textId="77777777" w:rsidR="00D900BA" w:rsidRDefault="00D900BA" w:rsidP="00D900BA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 w:rsidRPr="00C609A1"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SNACKS</w:t>
                            </w:r>
                          </w:p>
                          <w:p w14:paraId="2B3870BB" w14:textId="5F59D4BD" w:rsidR="004F2B64" w:rsidRPr="00C609A1" w:rsidRDefault="004F2B64" w:rsidP="00D900BA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(room)</w:t>
                            </w:r>
                          </w:p>
                        </w:tc>
                      </w:tr>
                      <w:tr w:rsidR="00C2276E" w:rsidRPr="00226267" w14:paraId="59192350" w14:textId="77777777" w:rsidTr="00FF62EA">
                        <w:tc>
                          <w:tcPr>
                            <w:tcW w:w="985" w:type="dxa"/>
                          </w:tcPr>
                          <w:p w14:paraId="328DE294" w14:textId="24850CD1" w:rsidR="00D900BA" w:rsidRPr="00C609A1" w:rsidRDefault="00D900BA" w:rsidP="00D900BA">
                            <w:pPr>
                              <w:pStyle w:val="bodytext"/>
                              <w:jc w:val="both"/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</w:pPr>
                            <w:r w:rsidRPr="00C609A1"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  <w:t>3:30 – 4:</w:t>
                            </w:r>
                            <w:r w:rsidR="0050092B"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164A3D06" w14:textId="77777777" w:rsidR="00D900BA" w:rsidRDefault="0050092B" w:rsidP="00D900BA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bookmarkStart w:id="3" w:name="_Hlk71732262"/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Arts and Crafts</w:t>
                            </w:r>
                          </w:p>
                          <w:p w14:paraId="083A1E89" w14:textId="13C4A418" w:rsidR="0050092B" w:rsidRPr="00C609A1" w:rsidRDefault="0050092B" w:rsidP="00D900BA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Trivia Games</w:t>
                            </w:r>
                            <w:bookmarkEnd w:id="3"/>
                          </w:p>
                        </w:tc>
                        <w:tc>
                          <w:tcPr>
                            <w:tcW w:w="1170" w:type="dxa"/>
                          </w:tcPr>
                          <w:p w14:paraId="013314CD" w14:textId="77777777" w:rsidR="0050092B" w:rsidRDefault="0050092B" w:rsidP="0050092B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Arts and Crafts</w:t>
                            </w:r>
                          </w:p>
                          <w:p w14:paraId="38B22E49" w14:textId="1FB1B280" w:rsidR="00D900BA" w:rsidRPr="00C609A1" w:rsidRDefault="0050092B" w:rsidP="0050092B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Trivia Games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797CE5BF" w14:textId="77777777" w:rsidR="0050092B" w:rsidRDefault="0050092B" w:rsidP="0050092B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Arts and Crafts</w:t>
                            </w:r>
                          </w:p>
                          <w:p w14:paraId="26A6690F" w14:textId="4786C7AC" w:rsidR="00D900BA" w:rsidRPr="00C609A1" w:rsidRDefault="0050092B" w:rsidP="0050092B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Trivia Games</w:t>
                            </w:r>
                          </w:p>
                        </w:tc>
                      </w:tr>
                      <w:tr w:rsidR="00C2276E" w:rsidRPr="00226267" w14:paraId="33F6E145" w14:textId="77777777" w:rsidTr="00FF62EA">
                        <w:tc>
                          <w:tcPr>
                            <w:tcW w:w="985" w:type="dxa"/>
                          </w:tcPr>
                          <w:p w14:paraId="346C9D1D" w14:textId="24238973" w:rsidR="00D900BA" w:rsidRPr="00C609A1" w:rsidRDefault="00D900BA" w:rsidP="00D900BA">
                            <w:pPr>
                              <w:pStyle w:val="bodytext"/>
                              <w:jc w:val="both"/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</w:pPr>
                            <w:r w:rsidRPr="00C609A1"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  <w:t>4:</w:t>
                            </w:r>
                            <w:r w:rsidR="0050092B"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  <w:t>15</w:t>
                            </w:r>
                            <w:r w:rsidRPr="00C609A1"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  <w:t xml:space="preserve"> – </w:t>
                            </w:r>
                            <w:r w:rsidR="0050092B"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  <w:t>5:00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44B11F41" w14:textId="77777777" w:rsidR="00D900BA" w:rsidRDefault="0050092B" w:rsidP="00D900BA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Music, Dance and</w:t>
                            </w:r>
                          </w:p>
                          <w:p w14:paraId="45D42E56" w14:textId="15D34B6D" w:rsidR="0050092B" w:rsidRPr="00C609A1" w:rsidRDefault="0050092B" w:rsidP="00D900BA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Skits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1DAF4A41" w14:textId="785614AD" w:rsidR="00D900BA" w:rsidRDefault="0050092B" w:rsidP="00D900BA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Lego Challenge &amp;</w:t>
                            </w:r>
                          </w:p>
                          <w:p w14:paraId="78027A0C" w14:textId="01817C53" w:rsidR="0050092B" w:rsidRPr="00C609A1" w:rsidRDefault="0050092B" w:rsidP="00D900BA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Building Competition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3FD0C924" w14:textId="7622C130" w:rsidR="00C2276E" w:rsidRDefault="00C2276E" w:rsidP="00D900BA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Playground</w:t>
                            </w:r>
                          </w:p>
                          <w:p w14:paraId="12111247" w14:textId="6B9229C6" w:rsidR="00C2276E" w:rsidRPr="00C609A1" w:rsidRDefault="00C2276E" w:rsidP="00D900BA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Outside Games</w:t>
                            </w:r>
                          </w:p>
                        </w:tc>
                      </w:tr>
                      <w:tr w:rsidR="00C2276E" w:rsidRPr="00226267" w14:paraId="165DA8D2" w14:textId="77777777" w:rsidTr="00FF62EA">
                        <w:tc>
                          <w:tcPr>
                            <w:tcW w:w="985" w:type="dxa"/>
                          </w:tcPr>
                          <w:p w14:paraId="212CE5BE" w14:textId="455D0CA4" w:rsidR="00C2276E" w:rsidRPr="00C609A1" w:rsidRDefault="00C2276E" w:rsidP="00C2276E">
                            <w:pPr>
                              <w:pStyle w:val="bodytext"/>
                              <w:jc w:val="both"/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</w:pPr>
                            <w:bookmarkStart w:id="4" w:name="_Hlk71732621"/>
                            <w:r>
                              <w:rPr>
                                <w:rFonts w:ascii="Arial Nova" w:hAnsi="Arial Nova"/>
                                <w:sz w:val="14"/>
                                <w:szCs w:val="14"/>
                              </w:rPr>
                              <w:t>5:00 – 6:00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513C7835" w14:textId="7F73124A" w:rsidR="00C2276E" w:rsidRDefault="00C2276E" w:rsidP="00C2276E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Clean up/Get Organized</w:t>
                            </w:r>
                          </w:p>
                          <w:p w14:paraId="52765D0C" w14:textId="311B7EBF" w:rsidR="00C2276E" w:rsidRPr="00C609A1" w:rsidRDefault="00C2276E" w:rsidP="00C2276E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Board Games</w:t>
                            </w:r>
                          </w:p>
                          <w:p w14:paraId="21DC89F3" w14:textId="77777777" w:rsidR="00C2276E" w:rsidRPr="00C609A1" w:rsidRDefault="00C2276E" w:rsidP="00C2276E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 w:rsidRPr="00C609A1"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Pick-up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267A70B0" w14:textId="195DE7D9" w:rsidR="00C2276E" w:rsidRDefault="00C2276E" w:rsidP="00C2276E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Clean up/Get Organized</w:t>
                            </w:r>
                          </w:p>
                          <w:p w14:paraId="1EDBB611" w14:textId="77777777" w:rsidR="00C2276E" w:rsidRDefault="00C2276E" w:rsidP="00C2276E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Board Games</w:t>
                            </w:r>
                          </w:p>
                          <w:p w14:paraId="683F2DE2" w14:textId="1268E2FD" w:rsidR="00C2276E" w:rsidRPr="00C609A1" w:rsidRDefault="00C2276E" w:rsidP="00C2276E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Pick up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473289D9" w14:textId="77777777" w:rsidR="00C2276E" w:rsidRDefault="00C2276E" w:rsidP="00C2276E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Clean up/Get Organized</w:t>
                            </w:r>
                          </w:p>
                          <w:p w14:paraId="545CDD41" w14:textId="77777777" w:rsidR="00C2276E" w:rsidRDefault="00C2276E" w:rsidP="00C2276E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Board Games</w:t>
                            </w:r>
                          </w:p>
                          <w:p w14:paraId="7C34F310" w14:textId="6D45A79C" w:rsidR="00C2276E" w:rsidRPr="00C609A1" w:rsidRDefault="00C2276E" w:rsidP="00C2276E">
                            <w:pPr>
                              <w:pStyle w:val="bodytext"/>
                              <w:spacing w:after="0"/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2"/>
                                <w:szCs w:val="12"/>
                              </w:rPr>
                              <w:t>Pick up</w:t>
                            </w:r>
                          </w:p>
                        </w:tc>
                      </w:tr>
                      <w:bookmarkEnd w:id="4"/>
                    </w:tbl>
                    <w:p w14:paraId="22224B72" w14:textId="14434C86" w:rsidR="00226267" w:rsidRPr="006765DC" w:rsidRDefault="00226267" w:rsidP="006765DC">
                      <w:pPr>
                        <w:pStyle w:val="bodytext"/>
                        <w:jc w:val="center"/>
                        <w:rPr>
                          <w:rFonts w:ascii="Arial Narrow" w:hAnsi="Arial Narrow"/>
                          <w:sz w:val="8"/>
                          <w:szCs w:val="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450AA" w:rsidRPr="00D450AA">
        <w:rPr>
          <w:rFonts w:ascii="Arial Narrow" w:hAnsi="Arial Narrow"/>
          <w:noProof/>
          <w:sz w:val="12"/>
          <w:szCs w:val="12"/>
        </w:rPr>
        <w:drawing>
          <wp:inline distT="0" distB="0" distL="0" distR="0" wp14:anchorId="3CB2330E" wp14:editId="754C8747">
            <wp:extent cx="156210" cy="40576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5644">
        <w:rPr>
          <w:noProof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6C35299A" wp14:editId="4E89F9F9">
                <wp:simplePos x="0" y="0"/>
                <wp:positionH relativeFrom="page">
                  <wp:posOffset>596900</wp:posOffset>
                </wp:positionH>
                <wp:positionV relativeFrom="page">
                  <wp:posOffset>740411</wp:posOffset>
                </wp:positionV>
                <wp:extent cx="8851265" cy="266700"/>
                <wp:effectExtent l="0" t="0" r="6985" b="0"/>
                <wp:wrapNone/>
                <wp:docPr id="2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851265" cy="266700"/>
                        </a:xfrm>
                        <a:prstGeom prst="rect">
                          <a:avLst/>
                        </a:prstGeom>
                        <a:solidFill>
                          <a:srgbClr val="CCCC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029F9B6" w14:textId="77777777" w:rsidR="003C7BA0" w:rsidRDefault="003C7BA0" w:rsidP="003C7B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C35299A" id="Rectangle 55" o:spid="_x0000_s1038" style="position:absolute;margin-left:47pt;margin-top:58.3pt;width:696.95pt;height:21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" fillcolor="#cc9" stroked="f" strokeweight="0" insetpen="t">
                <v:shadow color="#ccc"/>
                <o:lock v:ext="edit" shapetype="t"/>
                <v:textbox inset="2.88pt,2.88pt,2.88pt,2.88pt">
                  <w:txbxContent>
                    <w:p w14:paraId="7029F9B6" w14:textId="77777777" w:rsidR="003C7BA0" w:rsidRDefault="003C7BA0" w:rsidP="003C7BA0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12540983" w14:textId="37EBD108" w:rsidR="00F13010" w:rsidRPr="00F13010" w:rsidRDefault="000E185F" w:rsidP="00F13010">
      <w:r>
        <w:rPr>
          <w:noProof/>
        </w:rPr>
        <w:drawing>
          <wp:anchor distT="0" distB="0" distL="114300" distR="114300" simplePos="0" relativeHeight="251766784" behindDoc="0" locked="0" layoutInCell="1" allowOverlap="1" wp14:anchorId="64ACC22E" wp14:editId="25F9C17B">
            <wp:simplePos x="0" y="0"/>
            <wp:positionH relativeFrom="column">
              <wp:posOffset>7742668</wp:posOffset>
            </wp:positionH>
            <wp:positionV relativeFrom="paragraph">
              <wp:posOffset>10658</wp:posOffset>
            </wp:positionV>
            <wp:extent cx="998469" cy="843047"/>
            <wp:effectExtent l="0" t="0" r="0" b="0"/>
            <wp:wrapNone/>
            <wp:docPr id="34" name="Picture 34" descr="http://free.clipartof.com/5-Free-Summer-Clipart-Illustration-Of-A-Happy-Smiling-S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ree.clipartof.com/5-Free-Summer-Clipart-Illustration-Of-A-Happy-Smiling-Su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726" cy="84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830">
        <w:rPr>
          <w:noProof/>
        </w:rPr>
        <w:drawing>
          <wp:anchor distT="0" distB="0" distL="114300" distR="114300" simplePos="0" relativeHeight="251764736" behindDoc="0" locked="0" layoutInCell="1" allowOverlap="1" wp14:anchorId="1E479735" wp14:editId="6AE43859">
            <wp:simplePos x="0" y="0"/>
            <wp:positionH relativeFrom="column">
              <wp:posOffset>1732469</wp:posOffset>
            </wp:positionH>
            <wp:positionV relativeFrom="paragraph">
              <wp:posOffset>189244</wp:posOffset>
            </wp:positionV>
            <wp:extent cx="673100" cy="568769"/>
            <wp:effectExtent l="0" t="0" r="0" b="3175"/>
            <wp:wrapNone/>
            <wp:docPr id="32" name="Picture 32" descr="http://free.clipartof.com/5-Free-Summer-Clipart-Illustration-Of-A-Happy-Smiling-S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ree.clipartof.com/5-Free-Summer-Clipart-Illustration-Of-A-Happy-Smiling-Su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56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032">
        <w:rPr>
          <w:noProof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D8A13E6" wp14:editId="57790BB6">
                <wp:simplePos x="0" y="0"/>
                <wp:positionH relativeFrom="margin">
                  <wp:align>left</wp:align>
                </wp:positionH>
                <wp:positionV relativeFrom="margin">
                  <wp:posOffset>621143</wp:posOffset>
                </wp:positionV>
                <wp:extent cx="2645664" cy="6272784"/>
                <wp:effectExtent l="0" t="0" r="2540" b="0"/>
                <wp:wrapNone/>
                <wp:docPr id="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45664" cy="6272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0D9B36" w14:textId="77777777" w:rsidR="00316830" w:rsidRDefault="00965684" w:rsidP="000C0A51">
                            <w:pPr>
                              <w:pStyle w:val="Heading2"/>
                            </w:pPr>
                            <w:r>
                              <w:t>Ravensnest Camp</w:t>
                            </w:r>
                          </w:p>
                          <w:p w14:paraId="26085E81" w14:textId="77777777" w:rsidR="00504C50" w:rsidRDefault="00965684" w:rsidP="00925644">
                            <w:pPr>
                              <w:pStyle w:val="NormalWeb"/>
                              <w:jc w:val="center"/>
                              <w:rPr>
                                <w:rFonts w:ascii="Helvetica" w:hAnsi="Helvetica" w:cs="Helvetica"/>
                                <w:color w:val="55555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EE7C60" wp14:editId="37DF84A9">
                                  <wp:extent cx="1780032" cy="1158732"/>
                                  <wp:effectExtent l="0" t="0" r="0" b="3810"/>
                                  <wp:docPr id="28" name="Picture 28" descr="http://www.ravenscroft.org/uploaded/photos/Campus/healthcent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ravenscroft.org/uploaded/photos/Campus/healthcent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4434" cy="1168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1E4651" w14:textId="77777777" w:rsidR="006C03F0" w:rsidRPr="00A7393C" w:rsidRDefault="006C03F0" w:rsidP="00A7393C">
                            <w:pPr>
                              <w:pStyle w:val="NormalWeb"/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A7393C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The mission of </w:t>
                            </w:r>
                            <w:r w:rsidR="005C51F4" w:rsidRPr="00A7393C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camp </w:t>
                            </w:r>
                            <w:r w:rsidR="00C9478E" w:rsidRPr="00A7393C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  <w:szCs w:val="16"/>
                              </w:rPr>
                              <w:t>Ravensnest</w:t>
                            </w:r>
                            <w:r w:rsidR="00C9478E" w:rsidRPr="00A7393C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is</w:t>
                            </w:r>
                            <w:r w:rsidRPr="00A7393C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to provide a safe and fun environment for our campers. That way, campers can focus on fostering new friendship and enjoying the exciting activities and adventures in store for them this summer.</w:t>
                            </w:r>
                          </w:p>
                          <w:p w14:paraId="667C67E4" w14:textId="77777777" w:rsidR="00B60879" w:rsidRPr="00A7393C" w:rsidRDefault="00B60879" w:rsidP="00B60879">
                            <w:pPr>
                              <w:rPr>
                                <w:b/>
                                <w:bCs/>
                                <w:color w:val="auto"/>
                              </w:rPr>
                            </w:pPr>
                            <w:r w:rsidRPr="00A7393C">
                              <w:rPr>
                                <w:b/>
                                <w:u w:val="single"/>
                              </w:rPr>
                              <w:t>Parent Information</w:t>
                            </w:r>
                            <w:r w:rsidR="00925644">
                              <w:rPr>
                                <w:b/>
                              </w:rPr>
                              <w:t xml:space="preserve"> – </w:t>
                            </w:r>
                            <w:r w:rsidR="00925644" w:rsidRPr="00A7393C">
                              <w:rPr>
                                <w:b/>
                                <w:bCs/>
                                <w:i/>
                                <w:color w:val="auto"/>
                                <w:sz w:val="16"/>
                                <w:szCs w:val="16"/>
                                <w:highlight w:val="yellow"/>
                                <w:u w:val="single"/>
                              </w:rPr>
                              <w:t>Please read carefully!</w:t>
                            </w:r>
                          </w:p>
                          <w:p w14:paraId="1D094FDB" w14:textId="1BD1BB79" w:rsidR="00A7393C" w:rsidRPr="00FF406C" w:rsidRDefault="00AF6B1F" w:rsidP="00FF406C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" w:hAnsi="Helvetica" w:cs="Helvetica"/>
                                <w:b/>
                                <w:i/>
                                <w:iCs/>
                                <w:color w:val="C0504D" w:themeColor="accent2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FF406C">
                              <w:rPr>
                                <w:rFonts w:ascii="Helvetica" w:hAnsi="Helvetica" w:cs="Helvetica"/>
                                <w:b/>
                                <w:sz w:val="16"/>
                                <w:szCs w:val="16"/>
                                <w:u w:val="single"/>
                              </w:rPr>
                              <w:t>Pick Up/Drop Off</w:t>
                            </w:r>
                            <w:r w:rsidRPr="00FF406C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25644" w:rsidRPr="00FF406C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>–</w:t>
                            </w:r>
                            <w:r w:rsidRPr="00FF406C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25644" w:rsidRPr="00FF406C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 xml:space="preserve">Ravensnest opens at 7am and closes at 6pm. Please make sure </w:t>
                            </w:r>
                            <w:r w:rsidR="00616645" w:rsidRPr="00FF406C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 xml:space="preserve">you </w:t>
                            </w:r>
                            <w:r w:rsidR="00616645" w:rsidRPr="00FF406C">
                              <w:rPr>
                                <w:rFonts w:ascii="Helvetica" w:hAnsi="Helvetica" w:cs="Helvetica"/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  <w:t xml:space="preserve">pick up your child/children </w:t>
                            </w:r>
                            <w:r w:rsidR="00925644" w:rsidRPr="00FF406C">
                              <w:rPr>
                                <w:rFonts w:ascii="Helvetica" w:hAnsi="Helvetica" w:cs="Helvetica"/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  <w:t>on time.</w:t>
                            </w:r>
                          </w:p>
                          <w:p w14:paraId="7EFB9963" w14:textId="27471B64" w:rsidR="00A7393C" w:rsidRDefault="00B60879" w:rsidP="003C76F7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ind w:left="90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C0504D" w:themeColor="accent2"/>
                                <w:sz w:val="15"/>
                                <w:szCs w:val="15"/>
                              </w:rPr>
                            </w:pPr>
                            <w:r w:rsidRPr="00FF406C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 xml:space="preserve">Upon arriving at Ravensnest, you must sign your child/children in on the proper clipboard </w:t>
                            </w:r>
                            <w:r w:rsidR="003120EF" w:rsidRPr="00FF406C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 xml:space="preserve">at the </w:t>
                            </w:r>
                            <w:r w:rsidR="0034545C" w:rsidRPr="00FF406C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 xml:space="preserve">reception desk </w:t>
                            </w:r>
                            <w:r w:rsidR="00A7393C" w:rsidRPr="00FF406C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>outside and</w:t>
                            </w:r>
                            <w:r w:rsidRPr="00FF406C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 xml:space="preserve"> write any pertinent information that staff needs to know regarding your child for that day. When you pick up your child/children, please present your picture ID to</w:t>
                            </w:r>
                            <w:r w:rsidR="005C51F4" w:rsidRPr="00FF406C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 xml:space="preserve"> the</w:t>
                            </w:r>
                            <w:r w:rsidRPr="00FF406C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 xml:space="preserve"> staff member and sign out before departing. </w:t>
                            </w:r>
                            <w:r w:rsidRPr="00FF406C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C0504D" w:themeColor="accent2"/>
                                <w:sz w:val="15"/>
                                <w:szCs w:val="15"/>
                              </w:rPr>
                              <w:t>Additionally, if someone else will be picking up your child that day or you will be picking up your child earlier, we ask that you enter that information in the “</w:t>
                            </w:r>
                            <w:r w:rsidRPr="00FF406C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C0504D" w:themeColor="accent2"/>
                                <w:sz w:val="15"/>
                                <w:szCs w:val="15"/>
                                <w:u w:val="single"/>
                              </w:rPr>
                              <w:t>Notes</w:t>
                            </w:r>
                            <w:r w:rsidRPr="00FF406C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C0504D" w:themeColor="accent2"/>
                                <w:sz w:val="15"/>
                                <w:szCs w:val="15"/>
                              </w:rPr>
                              <w:t xml:space="preserve">” section </w:t>
                            </w:r>
                            <w:r w:rsidR="00FF406C" w:rsidRPr="00FF406C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C0504D" w:themeColor="accent2"/>
                                <w:sz w:val="15"/>
                                <w:szCs w:val="15"/>
                              </w:rPr>
                              <w:t>o</w:t>
                            </w:r>
                            <w:r w:rsidRPr="00FF406C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C0504D" w:themeColor="accent2"/>
                                <w:sz w:val="15"/>
                                <w:szCs w:val="15"/>
                              </w:rPr>
                              <w:t>f the clipboard during morning drop off.</w:t>
                            </w:r>
                          </w:p>
                          <w:p w14:paraId="6DF2876B" w14:textId="77777777" w:rsidR="00FF406C" w:rsidRPr="00FF406C" w:rsidRDefault="00FF406C" w:rsidP="003C76F7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ind w:left="90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C0504D" w:themeColor="accent2"/>
                                <w:sz w:val="15"/>
                                <w:szCs w:val="15"/>
                              </w:rPr>
                            </w:pPr>
                          </w:p>
                          <w:p w14:paraId="460B6059" w14:textId="1538567D" w:rsidR="0034545C" w:rsidRDefault="00B60879" w:rsidP="00FF406C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</w:pPr>
                            <w:r w:rsidRPr="00925644">
                              <w:rPr>
                                <w:rFonts w:ascii="Helvetica" w:hAnsi="Helvetica" w:cs="Helvetica"/>
                                <w:b/>
                                <w:sz w:val="16"/>
                                <w:szCs w:val="16"/>
                                <w:u w:val="single"/>
                              </w:rPr>
                              <w:t>Snacks/Lunch</w:t>
                            </w:r>
                            <w:r w:rsidRPr="00925644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 xml:space="preserve"> – As part of the camp fee your child is served lunch and two nutritious snacks</w:t>
                            </w:r>
                            <w:r w:rsidR="004C7836" w:rsidRPr="00925644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 xml:space="preserve"> daily. </w:t>
                            </w:r>
                            <w:r w:rsidR="0034545C" w:rsidRPr="0034545C">
                              <w:rPr>
                                <w:rFonts w:ascii="Helvetica" w:hAnsi="Helvetica" w:cs="Helvetica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Campers with food restriction or allergy are encouraged to bring their own lunch and snacks</w:t>
                            </w:r>
                            <w:r w:rsidR="0034545C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 xml:space="preserve"> (pls make sure this food does not need refrigeration).</w:t>
                            </w:r>
                          </w:p>
                          <w:p w14:paraId="2D5AC610" w14:textId="77777777" w:rsidR="00A7393C" w:rsidRDefault="00A7393C" w:rsidP="00B60879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</w:pPr>
                          </w:p>
                          <w:p w14:paraId="5BA1F85D" w14:textId="5D7D4F82" w:rsidR="0034545C" w:rsidRDefault="0034545C" w:rsidP="00B60879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 xml:space="preserve">Every camper must have all their belonging in a backpack with his/her name on </w:t>
                            </w:r>
                            <w:r w:rsidR="006F5E16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>an</w:t>
                            </w:r>
                            <w:r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7393C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 xml:space="preserve">ID </w:t>
                            </w:r>
                            <w:r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>tag.</w:t>
                            </w:r>
                          </w:p>
                          <w:p w14:paraId="0F0A5ACF" w14:textId="05CB0AC1" w:rsidR="00B60879" w:rsidRPr="00925644" w:rsidRDefault="0034545C" w:rsidP="00B60879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>Please make sure you pack a water bottle in your child’</w:t>
                            </w:r>
                            <w:r w:rsidR="00A7393C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 xml:space="preserve">s </w:t>
                            </w:r>
                            <w:r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 xml:space="preserve">backpack </w:t>
                            </w:r>
                            <w:r w:rsidR="0067120C" w:rsidRPr="00925644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>so that they can stay hydrated throughout the day.</w:t>
                            </w:r>
                          </w:p>
                          <w:p w14:paraId="1B4A619C" w14:textId="77777777" w:rsidR="00504C50" w:rsidRPr="00504C50" w:rsidRDefault="00504C50" w:rsidP="00504C50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Helvetica" w:hAnsi="Helvetica" w:cs="Helvetica"/>
                                <w:color w:val="555555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  <w:p w14:paraId="0F8F702C" w14:textId="77777777" w:rsidR="0091413D" w:rsidRPr="0086136F" w:rsidRDefault="0091413D" w:rsidP="00504C5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8A13E6" id="Text Box 52" o:spid="_x0000_s1039" type="#_x0000_t202" style="position:absolute;margin-left:0;margin-top:48.9pt;width:208.3pt;height:493.9pt;z-index:25165824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" filled="f" stroked="f" strokeweight="0" insetpen="t">
                <o:lock v:ext="edit" shapetype="t"/>
                <v:textbox inset="2.85pt,2.85pt,2.85pt,2.85pt">
                  <w:txbxContent>
                    <w:p w14:paraId="750D9B36" w14:textId="77777777" w:rsidR="00316830" w:rsidRDefault="00965684" w:rsidP="000C0A51">
                      <w:pPr>
                        <w:pStyle w:val="Heading2"/>
                      </w:pPr>
                      <w:r>
                        <w:t>Ravensnest Camp</w:t>
                      </w:r>
                    </w:p>
                    <w:p w14:paraId="26085E81" w14:textId="77777777" w:rsidR="00504C50" w:rsidRDefault="00965684" w:rsidP="00925644">
                      <w:pPr>
                        <w:pStyle w:val="NormalWeb"/>
                        <w:jc w:val="center"/>
                        <w:rPr>
                          <w:rFonts w:ascii="Helvetica" w:hAnsi="Helvetica" w:cs="Helvetica"/>
                          <w:color w:val="555555"/>
                          <w:sz w:val="21"/>
                          <w:szCs w:val="2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EE7C60" wp14:editId="37DF84A9">
                            <wp:extent cx="1780032" cy="1158732"/>
                            <wp:effectExtent l="0" t="0" r="0" b="3810"/>
                            <wp:docPr id="28" name="Picture 28" descr="http://www.ravenscroft.org/uploaded/photos/Campus/healthcent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ravenscroft.org/uploaded/photos/Campus/healthcent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4434" cy="1168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1E4651" w14:textId="77777777" w:rsidR="006C03F0" w:rsidRPr="00A7393C" w:rsidRDefault="006C03F0" w:rsidP="00A7393C">
                      <w:pPr>
                        <w:pStyle w:val="NormalWeb"/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A7393C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The mission of </w:t>
                      </w:r>
                      <w:r w:rsidR="005C51F4" w:rsidRPr="00A7393C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camp </w:t>
                      </w:r>
                      <w:r w:rsidR="00C9478E" w:rsidRPr="00A7393C">
                        <w:rPr>
                          <w:rFonts w:asciiTheme="minorHAnsi" w:hAnsiTheme="minorHAnsi" w:cstheme="minorHAnsi"/>
                          <w:b/>
                          <w:sz w:val="16"/>
                          <w:szCs w:val="16"/>
                        </w:rPr>
                        <w:t>Ravensnest</w:t>
                      </w:r>
                      <w:r w:rsidR="00C9478E" w:rsidRPr="00A7393C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is</w:t>
                      </w:r>
                      <w:r w:rsidRPr="00A7393C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to provide a safe and fun environment for our campers. That way, campers can focus on fostering new friendship and enjoying the exciting activities and adventures in store for them this summer.</w:t>
                      </w:r>
                    </w:p>
                    <w:p w14:paraId="667C67E4" w14:textId="77777777" w:rsidR="00B60879" w:rsidRPr="00A7393C" w:rsidRDefault="00B60879" w:rsidP="00B60879">
                      <w:pPr>
                        <w:rPr>
                          <w:b/>
                          <w:bCs/>
                          <w:color w:val="auto"/>
                        </w:rPr>
                      </w:pPr>
                      <w:r w:rsidRPr="00A7393C">
                        <w:rPr>
                          <w:b/>
                          <w:u w:val="single"/>
                        </w:rPr>
                        <w:t>Parent Information</w:t>
                      </w:r>
                      <w:r w:rsidR="00925644">
                        <w:rPr>
                          <w:b/>
                        </w:rPr>
                        <w:t xml:space="preserve"> – </w:t>
                      </w:r>
                      <w:r w:rsidR="00925644" w:rsidRPr="00A7393C">
                        <w:rPr>
                          <w:b/>
                          <w:bCs/>
                          <w:i/>
                          <w:color w:val="auto"/>
                          <w:sz w:val="16"/>
                          <w:szCs w:val="16"/>
                          <w:highlight w:val="yellow"/>
                          <w:u w:val="single"/>
                        </w:rPr>
                        <w:t>Please read carefully!</w:t>
                      </w:r>
                    </w:p>
                    <w:p w14:paraId="1D094FDB" w14:textId="1BD1BB79" w:rsidR="00A7393C" w:rsidRPr="00FF406C" w:rsidRDefault="00AF6B1F" w:rsidP="00FF406C">
                      <w:pPr>
                        <w:pStyle w:val="NormalWeb"/>
                        <w:numPr>
                          <w:ilvl w:val="0"/>
                          <w:numId w:val="3"/>
                        </w:numPr>
                        <w:rPr>
                          <w:rFonts w:ascii="Helvetica" w:hAnsi="Helvetica" w:cs="Helvetica"/>
                          <w:b/>
                          <w:i/>
                          <w:iCs/>
                          <w:color w:val="C0504D" w:themeColor="accent2"/>
                          <w:sz w:val="16"/>
                          <w:szCs w:val="16"/>
                          <w:u w:val="single"/>
                        </w:rPr>
                      </w:pPr>
                      <w:r w:rsidRPr="00FF406C">
                        <w:rPr>
                          <w:rFonts w:ascii="Helvetica" w:hAnsi="Helvetica" w:cs="Helvetica"/>
                          <w:b/>
                          <w:sz w:val="16"/>
                          <w:szCs w:val="16"/>
                          <w:u w:val="single"/>
                        </w:rPr>
                        <w:t>Pick Up/Drop Off</w:t>
                      </w:r>
                      <w:r w:rsidRPr="00FF406C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 xml:space="preserve"> </w:t>
                      </w:r>
                      <w:r w:rsidR="00925644" w:rsidRPr="00FF406C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>–</w:t>
                      </w:r>
                      <w:r w:rsidRPr="00FF406C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 xml:space="preserve"> </w:t>
                      </w:r>
                      <w:r w:rsidR="00925644" w:rsidRPr="00FF406C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 xml:space="preserve">Ravensnest opens at 7am and closes at 6pm. Please make sure </w:t>
                      </w:r>
                      <w:r w:rsidR="00616645" w:rsidRPr="00FF406C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 xml:space="preserve">you </w:t>
                      </w:r>
                      <w:r w:rsidR="00616645" w:rsidRPr="00FF406C">
                        <w:rPr>
                          <w:rFonts w:ascii="Helvetica" w:hAnsi="Helvetica" w:cs="Helvetica"/>
                          <w:i/>
                          <w:iCs/>
                          <w:sz w:val="16"/>
                          <w:szCs w:val="16"/>
                          <w:u w:val="single"/>
                        </w:rPr>
                        <w:t xml:space="preserve">pick up your child/children </w:t>
                      </w:r>
                      <w:r w:rsidR="00925644" w:rsidRPr="00FF406C">
                        <w:rPr>
                          <w:rFonts w:ascii="Helvetica" w:hAnsi="Helvetica" w:cs="Helvetica"/>
                          <w:i/>
                          <w:iCs/>
                          <w:sz w:val="16"/>
                          <w:szCs w:val="16"/>
                          <w:u w:val="single"/>
                        </w:rPr>
                        <w:t>on time.</w:t>
                      </w:r>
                    </w:p>
                    <w:p w14:paraId="7EFB9963" w14:textId="27471B64" w:rsidR="00A7393C" w:rsidRDefault="00B60879" w:rsidP="003C76F7">
                      <w:pPr>
                        <w:pStyle w:val="NormalWeb"/>
                        <w:numPr>
                          <w:ilvl w:val="0"/>
                          <w:numId w:val="1"/>
                        </w:numPr>
                        <w:ind w:left="90"/>
                        <w:rPr>
                          <w:rFonts w:asciiTheme="minorHAnsi" w:hAnsiTheme="minorHAnsi" w:cstheme="minorHAnsi"/>
                          <w:b/>
                          <w:i/>
                          <w:color w:val="C0504D" w:themeColor="accent2"/>
                          <w:sz w:val="15"/>
                          <w:szCs w:val="15"/>
                        </w:rPr>
                      </w:pPr>
                      <w:r w:rsidRPr="00FF406C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 xml:space="preserve">Upon arriving at Ravensnest, you must sign your child/children in on the proper clipboard </w:t>
                      </w:r>
                      <w:r w:rsidR="003120EF" w:rsidRPr="00FF406C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 xml:space="preserve">at the </w:t>
                      </w:r>
                      <w:r w:rsidR="0034545C" w:rsidRPr="00FF406C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 xml:space="preserve">reception desk </w:t>
                      </w:r>
                      <w:r w:rsidR="00A7393C" w:rsidRPr="00FF406C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>outside and</w:t>
                      </w:r>
                      <w:r w:rsidRPr="00FF406C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 xml:space="preserve"> write any pertinent information that staff needs to know regarding your child for that day. When you pick up your child/children, please present your picture ID to</w:t>
                      </w:r>
                      <w:r w:rsidR="005C51F4" w:rsidRPr="00FF406C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 xml:space="preserve"> the</w:t>
                      </w:r>
                      <w:r w:rsidRPr="00FF406C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 xml:space="preserve"> staff member and sign out before departing. </w:t>
                      </w:r>
                      <w:r w:rsidRPr="00FF406C">
                        <w:rPr>
                          <w:rFonts w:asciiTheme="minorHAnsi" w:hAnsiTheme="minorHAnsi" w:cstheme="minorHAnsi"/>
                          <w:b/>
                          <w:i/>
                          <w:color w:val="C0504D" w:themeColor="accent2"/>
                          <w:sz w:val="15"/>
                          <w:szCs w:val="15"/>
                        </w:rPr>
                        <w:t>Additionally, if someone else will be picking up your child that day or you will be picking up your child earlier, we ask that you enter that information in the “</w:t>
                      </w:r>
                      <w:r w:rsidRPr="00FF406C">
                        <w:rPr>
                          <w:rFonts w:asciiTheme="minorHAnsi" w:hAnsiTheme="minorHAnsi" w:cstheme="minorHAnsi"/>
                          <w:b/>
                          <w:i/>
                          <w:color w:val="C0504D" w:themeColor="accent2"/>
                          <w:sz w:val="15"/>
                          <w:szCs w:val="15"/>
                          <w:u w:val="single"/>
                        </w:rPr>
                        <w:t>Notes</w:t>
                      </w:r>
                      <w:r w:rsidRPr="00FF406C">
                        <w:rPr>
                          <w:rFonts w:asciiTheme="minorHAnsi" w:hAnsiTheme="minorHAnsi" w:cstheme="minorHAnsi"/>
                          <w:b/>
                          <w:i/>
                          <w:color w:val="C0504D" w:themeColor="accent2"/>
                          <w:sz w:val="15"/>
                          <w:szCs w:val="15"/>
                        </w:rPr>
                        <w:t xml:space="preserve">” section </w:t>
                      </w:r>
                      <w:r w:rsidR="00FF406C" w:rsidRPr="00FF406C">
                        <w:rPr>
                          <w:rFonts w:asciiTheme="minorHAnsi" w:hAnsiTheme="minorHAnsi" w:cstheme="minorHAnsi"/>
                          <w:b/>
                          <w:i/>
                          <w:color w:val="C0504D" w:themeColor="accent2"/>
                          <w:sz w:val="15"/>
                          <w:szCs w:val="15"/>
                        </w:rPr>
                        <w:t>o</w:t>
                      </w:r>
                      <w:r w:rsidRPr="00FF406C">
                        <w:rPr>
                          <w:rFonts w:asciiTheme="minorHAnsi" w:hAnsiTheme="minorHAnsi" w:cstheme="minorHAnsi"/>
                          <w:b/>
                          <w:i/>
                          <w:color w:val="C0504D" w:themeColor="accent2"/>
                          <w:sz w:val="15"/>
                          <w:szCs w:val="15"/>
                        </w:rPr>
                        <w:t>f the clipboard during morning drop off.</w:t>
                      </w:r>
                    </w:p>
                    <w:p w14:paraId="6DF2876B" w14:textId="77777777" w:rsidR="00FF406C" w:rsidRPr="00FF406C" w:rsidRDefault="00FF406C" w:rsidP="003C76F7">
                      <w:pPr>
                        <w:pStyle w:val="NormalWeb"/>
                        <w:numPr>
                          <w:ilvl w:val="0"/>
                          <w:numId w:val="1"/>
                        </w:numPr>
                        <w:ind w:left="90"/>
                        <w:rPr>
                          <w:rFonts w:asciiTheme="minorHAnsi" w:hAnsiTheme="minorHAnsi" w:cstheme="minorHAnsi"/>
                          <w:b/>
                          <w:i/>
                          <w:color w:val="C0504D" w:themeColor="accent2"/>
                          <w:sz w:val="15"/>
                          <w:szCs w:val="15"/>
                        </w:rPr>
                      </w:pPr>
                    </w:p>
                    <w:p w14:paraId="460B6059" w14:textId="1538567D" w:rsidR="0034545C" w:rsidRDefault="00B60879" w:rsidP="00FF406C">
                      <w:pPr>
                        <w:pStyle w:val="NormalWeb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Helvetica" w:hAnsi="Helvetica" w:cs="Helvetica"/>
                          <w:sz w:val="16"/>
                          <w:szCs w:val="16"/>
                        </w:rPr>
                      </w:pPr>
                      <w:r w:rsidRPr="00925644">
                        <w:rPr>
                          <w:rFonts w:ascii="Helvetica" w:hAnsi="Helvetica" w:cs="Helvetica"/>
                          <w:b/>
                          <w:sz w:val="16"/>
                          <w:szCs w:val="16"/>
                          <w:u w:val="single"/>
                        </w:rPr>
                        <w:t>Snacks/Lunch</w:t>
                      </w:r>
                      <w:r w:rsidRPr="00925644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 xml:space="preserve"> – As part of the camp fee your child is served lunch and two nutritious snacks</w:t>
                      </w:r>
                      <w:r w:rsidR="004C7836" w:rsidRPr="00925644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 xml:space="preserve"> daily. </w:t>
                      </w:r>
                      <w:r w:rsidR="0034545C" w:rsidRPr="0034545C">
                        <w:rPr>
                          <w:rFonts w:ascii="Helvetica" w:hAnsi="Helvetica" w:cs="Helvetica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Campers with food restriction or allergy are encouraged to bring their own lunch and snacks</w:t>
                      </w:r>
                      <w:r w:rsidR="0034545C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 xml:space="preserve"> (pls make sure this food does not need refrigeration).</w:t>
                      </w:r>
                    </w:p>
                    <w:p w14:paraId="2D5AC610" w14:textId="77777777" w:rsidR="00A7393C" w:rsidRDefault="00A7393C" w:rsidP="00B60879">
                      <w:pPr>
                        <w:pStyle w:val="NormalWeb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Helvetica" w:hAnsi="Helvetica" w:cs="Helvetica"/>
                          <w:sz w:val="16"/>
                          <w:szCs w:val="16"/>
                        </w:rPr>
                      </w:pPr>
                    </w:p>
                    <w:p w14:paraId="5BA1F85D" w14:textId="5D7D4F82" w:rsidR="0034545C" w:rsidRDefault="0034545C" w:rsidP="00B60879">
                      <w:pPr>
                        <w:pStyle w:val="NormalWeb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Helvetica" w:hAnsi="Helvetica" w:cs="Helvetica"/>
                          <w:sz w:val="16"/>
                          <w:szCs w:val="16"/>
                        </w:rPr>
                      </w:pPr>
                      <w:r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 xml:space="preserve">Every camper must have all their belonging in a backpack with his/her name on </w:t>
                      </w:r>
                      <w:r w:rsidR="006F5E16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>an</w:t>
                      </w:r>
                      <w:r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 xml:space="preserve"> </w:t>
                      </w:r>
                      <w:r w:rsidR="00A7393C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 xml:space="preserve">ID </w:t>
                      </w:r>
                      <w:r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>tag.</w:t>
                      </w:r>
                    </w:p>
                    <w:p w14:paraId="0F0A5ACF" w14:textId="05CB0AC1" w:rsidR="00B60879" w:rsidRPr="00925644" w:rsidRDefault="0034545C" w:rsidP="00B60879">
                      <w:pPr>
                        <w:pStyle w:val="NormalWeb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Helvetica" w:hAnsi="Helvetica" w:cs="Helvetica"/>
                          <w:sz w:val="16"/>
                          <w:szCs w:val="16"/>
                        </w:rPr>
                      </w:pPr>
                      <w:r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>Please make sure you pack a water bottle in your child’</w:t>
                      </w:r>
                      <w:r w:rsidR="00A7393C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 xml:space="preserve">s </w:t>
                      </w:r>
                      <w:r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 xml:space="preserve">backpack </w:t>
                      </w:r>
                      <w:r w:rsidR="0067120C" w:rsidRPr="00925644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>so that they can stay hydrated throughout the day.</w:t>
                      </w:r>
                    </w:p>
                    <w:p w14:paraId="1B4A619C" w14:textId="77777777" w:rsidR="00504C50" w:rsidRPr="00504C50" w:rsidRDefault="00504C50" w:rsidP="00504C50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Helvetica" w:hAnsi="Helvetica" w:cs="Helvetica"/>
                          <w:color w:val="555555"/>
                          <w:kern w:val="0"/>
                          <w:sz w:val="21"/>
                          <w:szCs w:val="21"/>
                        </w:rPr>
                      </w:pPr>
                    </w:p>
                    <w:p w14:paraId="0F8F702C" w14:textId="77777777" w:rsidR="0091413D" w:rsidRPr="0086136F" w:rsidRDefault="0091413D" w:rsidP="00504C50">
                      <w:pPr>
                        <w:pStyle w:val="bodytext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CFDAD9F" w14:textId="2F505579" w:rsidR="00F13010" w:rsidRPr="00F13010" w:rsidRDefault="00196F3D" w:rsidP="00F13010">
      <w:r>
        <w:rPr>
          <w:noProof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3668937D" wp14:editId="6CFA6ED4">
                <wp:simplePos x="0" y="0"/>
                <wp:positionH relativeFrom="page">
                  <wp:posOffset>6430045</wp:posOffset>
                </wp:positionH>
                <wp:positionV relativeFrom="page">
                  <wp:posOffset>1633489</wp:posOffset>
                </wp:positionV>
                <wp:extent cx="3016250" cy="5441953"/>
                <wp:effectExtent l="0" t="0" r="0" b="6350"/>
                <wp:wrapNone/>
                <wp:docPr id="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16250" cy="54419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linkedTxbx id="11" seq="1"/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68937D" id="Text Box 51" o:spid="_x0000_s1039" type="#_x0000_t202" style="position:absolute;margin-left:506.3pt;margin-top:128.6pt;width:237.5pt;height:428.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" stroked="f" strokeweight="0" insetpen="t">
                <v:shadow color="#ccc"/>
                <o:lock v:ext="edit" shapetype="t"/>
                <v:textbox inset="2.85pt,2.85pt,2.85pt,2.85pt">
                  <w:txbxContent/>
                </v:textbox>
                <w10:wrap anchorx="page" anchory="page"/>
              </v:shape>
            </w:pict>
          </mc:Fallback>
        </mc:AlternateContent>
      </w:r>
    </w:p>
    <w:p w14:paraId="6AFA8E17" w14:textId="58E73E3B" w:rsidR="00F13010" w:rsidRPr="00F13010" w:rsidRDefault="00F13010" w:rsidP="00F13010"/>
    <w:p w14:paraId="292A06B0" w14:textId="790B21CC" w:rsidR="00F13010" w:rsidRPr="00F13010" w:rsidRDefault="00F13010" w:rsidP="00F13010"/>
    <w:p w14:paraId="4C4F4B01" w14:textId="3C1BFB82" w:rsidR="00F13010" w:rsidRPr="00F13010" w:rsidRDefault="00F13010" w:rsidP="00F13010"/>
    <w:p w14:paraId="18FD40A1" w14:textId="18D0176F" w:rsidR="00F13010" w:rsidRPr="00F13010" w:rsidRDefault="00F13010" w:rsidP="00F13010"/>
    <w:p w14:paraId="46A51D1B" w14:textId="2C8D5036" w:rsidR="00F13010" w:rsidRPr="00F13010" w:rsidRDefault="00F13010" w:rsidP="00F13010"/>
    <w:p w14:paraId="475A6CA0" w14:textId="5346344E" w:rsidR="00F13010" w:rsidRPr="00F13010" w:rsidRDefault="00F13010" w:rsidP="00F13010"/>
    <w:p w14:paraId="73060B77" w14:textId="768D91BD" w:rsidR="00F13010" w:rsidRPr="00F13010" w:rsidRDefault="00B007D0" w:rsidP="00F13010"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301D039C" wp14:editId="63EB094B">
                <wp:simplePos x="0" y="0"/>
                <wp:positionH relativeFrom="column">
                  <wp:posOffset>-1042153</wp:posOffset>
                </wp:positionH>
                <wp:positionV relativeFrom="paragraph">
                  <wp:posOffset>365207</wp:posOffset>
                </wp:positionV>
                <wp:extent cx="360" cy="360"/>
                <wp:effectExtent l="95250" t="152400" r="114300" b="15240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C257BE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2" o:spid="_x0000_s1026" type="#_x0000_t75" style="position:absolute;margin-left:-86.3pt;margin-top:20.25pt;width:8.55pt;height:17.0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">
                <v:imagedata r:id="rId62" o:title=""/>
              </v:shape>
            </w:pict>
          </mc:Fallback>
        </mc:AlternateContent>
      </w:r>
    </w:p>
    <w:p w14:paraId="49F2D029" w14:textId="39C1C660" w:rsidR="00F13010" w:rsidRPr="00F13010" w:rsidRDefault="00F13010" w:rsidP="00F13010"/>
    <w:p w14:paraId="03289F86" w14:textId="7B4FB704" w:rsidR="00F13010" w:rsidRPr="00F13010" w:rsidRDefault="00F13010" w:rsidP="00F13010"/>
    <w:p w14:paraId="487C7700" w14:textId="0B0FACAA" w:rsidR="00F13010" w:rsidRPr="00F13010" w:rsidRDefault="00F13010" w:rsidP="00F13010"/>
    <w:p w14:paraId="69EE11FE" w14:textId="2DDC5641" w:rsidR="00F13010" w:rsidRPr="00F13010" w:rsidRDefault="00F13010" w:rsidP="00F13010"/>
    <w:p w14:paraId="6D3529B1" w14:textId="4BBC31F5" w:rsidR="00F13010" w:rsidRPr="00F13010" w:rsidRDefault="00F13010" w:rsidP="00F13010"/>
    <w:p w14:paraId="2B8D6523" w14:textId="5684BA0E" w:rsidR="00F13010" w:rsidRPr="00F13010" w:rsidRDefault="00F13010" w:rsidP="00F13010"/>
    <w:p w14:paraId="6A6DB0AD" w14:textId="78C2305A" w:rsidR="00F13010" w:rsidRPr="00F13010" w:rsidRDefault="00F13010" w:rsidP="00F13010"/>
    <w:p w14:paraId="0D1FC933" w14:textId="79966DD5" w:rsidR="00F13010" w:rsidRPr="00F13010" w:rsidRDefault="00FB0E71" w:rsidP="00F13010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7FA45FD" wp14:editId="42EB0D0D">
                <wp:simplePos x="0" y="0"/>
                <wp:positionH relativeFrom="column">
                  <wp:posOffset>5968470</wp:posOffset>
                </wp:positionH>
                <wp:positionV relativeFrom="paragraph">
                  <wp:posOffset>123475</wp:posOffset>
                </wp:positionV>
                <wp:extent cx="2768600" cy="1215794"/>
                <wp:effectExtent l="0" t="0" r="12700" b="228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121579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B354A" w14:textId="5B30CF87" w:rsidR="009F0A4E" w:rsidRDefault="004F2EAA">
                            <w:r w:rsidRPr="004C14BC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Reminder:</w:t>
                            </w:r>
                            <w:r>
                              <w:t xml:space="preserve"> </w:t>
                            </w:r>
                            <w:r w:rsidR="004C14BC">
                              <w:t>Each camper must have:</w:t>
                            </w:r>
                          </w:p>
                          <w:p w14:paraId="7B4B595D" w14:textId="48981D72" w:rsidR="004F2EAA" w:rsidRDefault="004F2EAA"/>
                          <w:p w14:paraId="0EAE793B" w14:textId="62645899" w:rsidR="004C14BC" w:rsidRDefault="004C14BC"/>
                          <w:p w14:paraId="3EA7E1E3" w14:textId="4CD70B3F" w:rsidR="004C14BC" w:rsidRPr="004C14BC" w:rsidRDefault="00E02905" w:rsidP="00A96A9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E185F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C14BC" w:rsidRPr="004C14BC">
                              <w:rPr>
                                <w:sz w:val="16"/>
                                <w:szCs w:val="16"/>
                              </w:rPr>
                              <w:t>Backpac</w:t>
                            </w:r>
                            <w:r w:rsidR="004C14BC">
                              <w:rPr>
                                <w:sz w:val="16"/>
                                <w:szCs w:val="16"/>
                              </w:rPr>
                              <w:t xml:space="preserve">k + water bottle + ID tag + </w:t>
                            </w:r>
                            <w:r w:rsidR="0023308B">
                              <w:rPr>
                                <w:sz w:val="16"/>
                                <w:szCs w:val="16"/>
                              </w:rPr>
                              <w:t>mask</w:t>
                            </w:r>
                            <w:r w:rsidR="00A96A9E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F906AF6" w14:textId="77777777" w:rsidR="004C14BC" w:rsidRDefault="004C14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FA45FD" id="Text Box 11" o:spid="_x0000_s1040" type="#_x0000_t202" style="position:absolute;margin-left:469.95pt;margin-top:9.7pt;width:218pt;height:95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" fillcolor="white [3201]" strokecolor="#c0504d [3205]" strokeweight="2pt">
                <v:textbox>
                  <w:txbxContent>
                    <w:p w14:paraId="1B1B354A" w14:textId="5B30CF87" w:rsidR="009F0A4E" w:rsidRDefault="004F2EAA">
                      <w:r w:rsidRPr="004C14BC">
                        <w:rPr>
                          <w:b/>
                          <w:bCs/>
                          <w:color w:val="FF0000"/>
                          <w:u w:val="single"/>
                        </w:rPr>
                        <w:t>Reminder:</w:t>
                      </w:r>
                      <w:r>
                        <w:t xml:space="preserve"> </w:t>
                      </w:r>
                      <w:r w:rsidR="004C14BC">
                        <w:t>Each camper must have:</w:t>
                      </w:r>
                    </w:p>
                    <w:p w14:paraId="7B4B595D" w14:textId="48981D72" w:rsidR="004F2EAA" w:rsidRDefault="004F2EAA"/>
                    <w:p w14:paraId="0EAE793B" w14:textId="62645899" w:rsidR="004C14BC" w:rsidRDefault="004C14BC"/>
                    <w:p w14:paraId="3EA7E1E3" w14:textId="4CD70B3F" w:rsidR="004C14BC" w:rsidRPr="004C14BC" w:rsidRDefault="00E02905" w:rsidP="00A96A9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0E185F">
                        <w:rPr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4C14BC" w:rsidRPr="004C14BC">
                        <w:rPr>
                          <w:sz w:val="16"/>
                          <w:szCs w:val="16"/>
                        </w:rPr>
                        <w:t>Backpac</w:t>
                      </w:r>
                      <w:r w:rsidR="004C14BC">
                        <w:rPr>
                          <w:sz w:val="16"/>
                          <w:szCs w:val="16"/>
                        </w:rPr>
                        <w:t xml:space="preserve">k + water bottle + ID tag + </w:t>
                      </w:r>
                      <w:r w:rsidR="0023308B">
                        <w:rPr>
                          <w:sz w:val="16"/>
                          <w:szCs w:val="16"/>
                        </w:rPr>
                        <w:t>mask</w:t>
                      </w:r>
                      <w:r w:rsidR="00A96A9E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7F906AF6" w14:textId="77777777" w:rsidR="004C14BC" w:rsidRDefault="004C14B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1D0B2879" wp14:editId="640E84DD">
            <wp:simplePos x="0" y="0"/>
            <wp:positionH relativeFrom="column">
              <wp:posOffset>4651658</wp:posOffset>
            </wp:positionH>
            <wp:positionV relativeFrom="paragraph">
              <wp:posOffset>53566</wp:posOffset>
            </wp:positionV>
            <wp:extent cx="768545" cy="812457"/>
            <wp:effectExtent l="0" t="0" r="0" b="6985"/>
            <wp:wrapNone/>
            <wp:docPr id="89" name="Picture 89" descr="See the sourc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ee the source image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328" cy="82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F79">
        <w:rPr>
          <w:noProof/>
        </w:rPr>
        <w:drawing>
          <wp:anchor distT="0" distB="0" distL="114300" distR="114300" simplePos="0" relativeHeight="251767808" behindDoc="0" locked="0" layoutInCell="1" allowOverlap="1" wp14:anchorId="7BDEDCFA" wp14:editId="4F7E35FA">
            <wp:simplePos x="0" y="0"/>
            <wp:positionH relativeFrom="column">
              <wp:posOffset>3660193</wp:posOffset>
            </wp:positionH>
            <wp:positionV relativeFrom="paragraph">
              <wp:posOffset>91763</wp:posOffset>
            </wp:positionV>
            <wp:extent cx="849549" cy="849549"/>
            <wp:effectExtent l="0" t="0" r="8255" b="8255"/>
            <wp:wrapNone/>
            <wp:docPr id="41" name="Picture 41" descr="https://clipartion.com/wp-content/uploads/2015/10/kids-summer-camp-clip-ar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ipartion.com/wp-content/uploads/2015/10/kids-summer-camp-clip-art-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53" cy="85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64FAB" w14:textId="29FD9E54" w:rsidR="00F13010" w:rsidRPr="00F13010" w:rsidRDefault="000E185F" w:rsidP="00F13010">
      <w:r>
        <w:rPr>
          <w:noProof/>
        </w:rPr>
        <w:drawing>
          <wp:anchor distT="0" distB="0" distL="114300" distR="114300" simplePos="0" relativeHeight="251796480" behindDoc="0" locked="0" layoutInCell="1" allowOverlap="1" wp14:anchorId="349E29EB" wp14:editId="73701BE6">
            <wp:simplePos x="0" y="0"/>
            <wp:positionH relativeFrom="column">
              <wp:posOffset>8163980</wp:posOffset>
            </wp:positionH>
            <wp:positionV relativeFrom="paragraph">
              <wp:posOffset>185588</wp:posOffset>
            </wp:positionV>
            <wp:extent cx="490220" cy="490220"/>
            <wp:effectExtent l="0" t="0" r="5080" b="5080"/>
            <wp:wrapNone/>
            <wp:docPr id="92" name="Picture 9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E71">
        <w:rPr>
          <w:noProof/>
        </w:rPr>
        <w:drawing>
          <wp:anchor distT="0" distB="0" distL="114300" distR="114300" simplePos="0" relativeHeight="251817984" behindDoc="0" locked="0" layoutInCell="1" allowOverlap="1" wp14:anchorId="6277D378" wp14:editId="570639F4">
            <wp:simplePos x="0" y="0"/>
            <wp:positionH relativeFrom="column">
              <wp:posOffset>7641275</wp:posOffset>
            </wp:positionH>
            <wp:positionV relativeFrom="paragraph">
              <wp:posOffset>203780</wp:posOffset>
            </wp:positionV>
            <wp:extent cx="407824" cy="426346"/>
            <wp:effectExtent l="0" t="0" r="0" b="0"/>
            <wp:wrapNone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24" cy="4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E71">
        <w:rPr>
          <w:noProof/>
        </w:rPr>
        <w:drawing>
          <wp:anchor distT="0" distB="0" distL="114300" distR="114300" simplePos="0" relativeHeight="251798528" behindDoc="0" locked="0" layoutInCell="1" allowOverlap="1" wp14:anchorId="3DEE701F" wp14:editId="48CC3C3E">
            <wp:simplePos x="0" y="0"/>
            <wp:positionH relativeFrom="column">
              <wp:posOffset>6723586</wp:posOffset>
            </wp:positionH>
            <wp:positionV relativeFrom="paragraph">
              <wp:posOffset>196495</wp:posOffset>
            </wp:positionV>
            <wp:extent cx="396875" cy="490220"/>
            <wp:effectExtent l="0" t="0" r="3175" b="5080"/>
            <wp:wrapNone/>
            <wp:docPr id="94" name="Picture 9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E71">
        <w:rPr>
          <w:noProof/>
        </w:rPr>
        <w:drawing>
          <wp:anchor distT="0" distB="0" distL="114300" distR="114300" simplePos="0" relativeHeight="251794432" behindDoc="0" locked="0" layoutInCell="1" allowOverlap="1" wp14:anchorId="5F4BA1C6" wp14:editId="76E50A39">
            <wp:simplePos x="0" y="0"/>
            <wp:positionH relativeFrom="column">
              <wp:posOffset>6098010</wp:posOffset>
            </wp:positionH>
            <wp:positionV relativeFrom="paragraph">
              <wp:posOffset>95519</wp:posOffset>
            </wp:positionV>
            <wp:extent cx="486370" cy="536380"/>
            <wp:effectExtent l="0" t="0" r="9525" b="0"/>
            <wp:wrapNone/>
            <wp:docPr id="91" name="Picture 9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70" cy="53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B180E" w14:textId="0097FFCB" w:rsidR="00F13010" w:rsidRPr="00F13010" w:rsidRDefault="00FB0E71" w:rsidP="00F13010">
      <w:r>
        <w:rPr>
          <w:noProof/>
        </w:rPr>
        <w:drawing>
          <wp:anchor distT="0" distB="0" distL="114300" distR="114300" simplePos="0" relativeHeight="251800576" behindDoc="0" locked="0" layoutInCell="1" allowOverlap="1" wp14:anchorId="6F182E29" wp14:editId="72662686">
            <wp:simplePos x="0" y="0"/>
            <wp:positionH relativeFrom="column">
              <wp:posOffset>7224818</wp:posOffset>
            </wp:positionH>
            <wp:positionV relativeFrom="paragraph">
              <wp:posOffset>88771</wp:posOffset>
            </wp:positionV>
            <wp:extent cx="397307" cy="235240"/>
            <wp:effectExtent l="4763" t="0" r="7937" b="7938"/>
            <wp:wrapNone/>
            <wp:docPr id="100" name="Picture 10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7307" cy="2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93C">
        <w:rPr>
          <w:noProof/>
        </w:rPr>
        <w:drawing>
          <wp:anchor distT="0" distB="0" distL="114300" distR="114300" simplePos="0" relativeHeight="251791360" behindDoc="0" locked="0" layoutInCell="1" allowOverlap="1" wp14:anchorId="6B6A476A" wp14:editId="6B09A392">
            <wp:simplePos x="0" y="0"/>
            <wp:positionH relativeFrom="column">
              <wp:posOffset>-293370</wp:posOffset>
            </wp:positionH>
            <wp:positionV relativeFrom="paragraph">
              <wp:posOffset>285369</wp:posOffset>
            </wp:positionV>
            <wp:extent cx="629920" cy="694690"/>
            <wp:effectExtent l="0" t="0" r="0" b="0"/>
            <wp:wrapNone/>
            <wp:docPr id="88" name="Picture 8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6AF1F" w14:textId="512C4270" w:rsidR="00F13010" w:rsidRPr="008A2F79" w:rsidRDefault="00A7393C" w:rsidP="00A7393C">
      <w:pPr>
        <w:tabs>
          <w:tab w:val="left" w:pos="9638"/>
        </w:tabs>
        <w:rPr>
          <w:sz w:val="2"/>
          <w:szCs w:val="2"/>
        </w:rPr>
      </w:pPr>
      <w:r>
        <w:tab/>
      </w:r>
    </w:p>
    <w:p w14:paraId="2CE91087" w14:textId="09379C4F" w:rsidR="003601FB" w:rsidRPr="006765DC" w:rsidRDefault="006765DC" w:rsidP="006D0CEC">
      <w:pPr>
        <w:tabs>
          <w:tab w:val="center" w:pos="7056"/>
          <w:tab w:val="left" w:pos="9903"/>
        </w:tabs>
        <w:rPr>
          <w:rFonts w:asciiTheme="minorHAnsi" w:hAnsiTheme="minorHAnsi" w:cstheme="minorHAnsi"/>
          <w:b/>
          <w:bCs/>
          <w:i/>
          <w:sz w:val="16"/>
          <w:u w:val="single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2A3A9BDD" wp14:editId="1ECB13A2">
            <wp:simplePos x="0" y="0"/>
            <wp:positionH relativeFrom="column">
              <wp:posOffset>4348728</wp:posOffset>
            </wp:positionH>
            <wp:positionV relativeFrom="paragraph">
              <wp:posOffset>111787</wp:posOffset>
            </wp:positionV>
            <wp:extent cx="335355" cy="443533"/>
            <wp:effectExtent l="0" t="0" r="7620" b="0"/>
            <wp:wrapNone/>
            <wp:docPr id="27" name="Picture 27" descr="http://clipartix.com/wp-content/uploads/2016/04/Little-duck-clip-art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lipartix.com/wp-content/uploads/2016/04/Little-duck-clip-art-image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99" cy="44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CEC">
        <w:rPr>
          <w:rFonts w:asciiTheme="minorHAnsi" w:hAnsiTheme="minorHAnsi" w:cstheme="minorHAnsi"/>
          <w:b/>
          <w:bCs/>
          <w:i/>
          <w:sz w:val="16"/>
        </w:rPr>
        <w:tab/>
      </w:r>
      <w:r w:rsidR="00F13010" w:rsidRPr="006765DC">
        <w:rPr>
          <w:rFonts w:asciiTheme="minorHAnsi" w:hAnsiTheme="minorHAnsi" w:cstheme="minorHAnsi"/>
          <w:b/>
          <w:bCs/>
          <w:i/>
          <w:sz w:val="16"/>
          <w:u w:val="single"/>
        </w:rPr>
        <w:t xml:space="preserve">(*) </w:t>
      </w:r>
      <w:r w:rsidR="001E2961" w:rsidRPr="006765DC">
        <w:rPr>
          <w:rFonts w:asciiTheme="minorHAnsi" w:hAnsiTheme="minorHAnsi" w:cstheme="minorHAnsi"/>
          <w:b/>
          <w:bCs/>
          <w:i/>
          <w:sz w:val="16"/>
          <w:u w:val="single"/>
        </w:rPr>
        <w:t xml:space="preserve">Yellow </w:t>
      </w:r>
      <w:r w:rsidR="00F13010" w:rsidRPr="006765DC">
        <w:rPr>
          <w:rFonts w:asciiTheme="minorHAnsi" w:hAnsiTheme="minorHAnsi" w:cstheme="minorHAnsi"/>
          <w:b/>
          <w:bCs/>
          <w:i/>
          <w:sz w:val="16"/>
          <w:u w:val="single"/>
        </w:rPr>
        <w:t>Ducks starting age must be 5 y</w:t>
      </w:r>
      <w:r w:rsidR="001E2961" w:rsidRPr="006765DC">
        <w:rPr>
          <w:rFonts w:asciiTheme="minorHAnsi" w:hAnsiTheme="minorHAnsi" w:cstheme="minorHAnsi"/>
          <w:b/>
          <w:bCs/>
          <w:i/>
          <w:sz w:val="16"/>
          <w:u w:val="single"/>
        </w:rPr>
        <w:t>ea</w:t>
      </w:r>
      <w:r w:rsidR="00F13010" w:rsidRPr="006765DC">
        <w:rPr>
          <w:rFonts w:asciiTheme="minorHAnsi" w:hAnsiTheme="minorHAnsi" w:cstheme="minorHAnsi"/>
          <w:b/>
          <w:bCs/>
          <w:i/>
          <w:sz w:val="16"/>
          <w:u w:val="single"/>
        </w:rPr>
        <w:t>rs old</w:t>
      </w:r>
      <w:r>
        <w:rPr>
          <w:rFonts w:asciiTheme="minorHAnsi" w:hAnsiTheme="minorHAnsi" w:cstheme="minorHAnsi"/>
          <w:b/>
          <w:bCs/>
          <w:i/>
          <w:sz w:val="16"/>
          <w:u w:val="single"/>
        </w:rPr>
        <w:t>.</w:t>
      </w:r>
    </w:p>
    <w:p w14:paraId="042BE3D6" w14:textId="17AAB72F" w:rsidR="006514AF" w:rsidRPr="003601FB" w:rsidRDefault="003601FB" w:rsidP="003601FB">
      <w:pPr>
        <w:tabs>
          <w:tab w:val="left" w:pos="11750"/>
        </w:tabs>
        <w:rPr>
          <w:sz w:val="16"/>
        </w:rPr>
      </w:pPr>
      <w:r>
        <w:rPr>
          <w:sz w:val="16"/>
        </w:rPr>
        <w:tab/>
      </w:r>
    </w:p>
    <w:sectPr w:rsidR="006514AF" w:rsidRPr="003601FB" w:rsidSect="006514AF">
      <w:type w:val="nextColumn"/>
      <w:pgSz w:w="15840" w:h="12240" w:orient="landscape" w:code="1"/>
      <w:pgMar w:top="878" w:right="864" w:bottom="878" w:left="864" w:header="720" w:footer="720" w:gutter="0"/>
      <w:cols w:space="720"/>
      <w:docGrid w:linePitch="2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1BD5E3" w14:textId="77777777" w:rsidR="00AE2D2D" w:rsidRDefault="00AE2D2D" w:rsidP="00622942">
      <w:pPr>
        <w:spacing w:after="0" w:line="240" w:lineRule="auto"/>
      </w:pPr>
      <w:r>
        <w:separator/>
      </w:r>
    </w:p>
  </w:endnote>
  <w:endnote w:type="continuationSeparator" w:id="0">
    <w:p w14:paraId="788AB7E3" w14:textId="77777777" w:rsidR="00AE2D2D" w:rsidRDefault="00AE2D2D" w:rsidP="00622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dern Love Caps">
    <w:altName w:val="Modern Love Caps"/>
    <w:charset w:val="00"/>
    <w:family w:val="decorative"/>
    <w:pitch w:val="variable"/>
    <w:sig w:usb0="8000002F" w:usb1="0000000A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ytona Condensed">
    <w:charset w:val="00"/>
    <w:family w:val="swiss"/>
    <w:pitch w:val="variable"/>
    <w:sig w:usb0="8000002F" w:usb1="0000000A" w:usb2="00000000" w:usb3="00000000" w:csb0="00000001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48A0DE" w14:textId="77777777" w:rsidR="00AE2D2D" w:rsidRDefault="00AE2D2D" w:rsidP="00622942">
      <w:pPr>
        <w:spacing w:after="0" w:line="240" w:lineRule="auto"/>
      </w:pPr>
      <w:r>
        <w:separator/>
      </w:r>
    </w:p>
  </w:footnote>
  <w:footnote w:type="continuationSeparator" w:id="0">
    <w:p w14:paraId="7F40C12D" w14:textId="77777777" w:rsidR="00AE2D2D" w:rsidRDefault="00AE2D2D" w:rsidP="006229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15C2B"/>
    <w:multiLevelType w:val="hybridMultilevel"/>
    <w:tmpl w:val="EE748168"/>
    <w:lvl w:ilvl="0" w:tplc="FE1E683E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  <w:color w:val="4F6228" w:themeColor="accent3" w:themeShade="80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 w15:restartNumberingAfterBreak="0">
    <w:nsid w:val="2EC91ABA"/>
    <w:multiLevelType w:val="hybridMultilevel"/>
    <w:tmpl w:val="2696B6CA"/>
    <w:lvl w:ilvl="0" w:tplc="D730E910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 w15:restartNumberingAfterBreak="0">
    <w:nsid w:val="41D722BD"/>
    <w:multiLevelType w:val="hybridMultilevel"/>
    <w:tmpl w:val="B6069872"/>
    <w:lvl w:ilvl="0" w:tplc="D730E910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824"/>
    <w:rsid w:val="00013B0B"/>
    <w:rsid w:val="000307B4"/>
    <w:rsid w:val="00044C88"/>
    <w:rsid w:val="00061032"/>
    <w:rsid w:val="00066D27"/>
    <w:rsid w:val="00094A08"/>
    <w:rsid w:val="000C0A51"/>
    <w:rsid w:val="000C7A99"/>
    <w:rsid w:val="000D7354"/>
    <w:rsid w:val="000E185F"/>
    <w:rsid w:val="000E67AD"/>
    <w:rsid w:val="001213B0"/>
    <w:rsid w:val="0013066C"/>
    <w:rsid w:val="00131C84"/>
    <w:rsid w:val="00143C5C"/>
    <w:rsid w:val="00152383"/>
    <w:rsid w:val="0016645E"/>
    <w:rsid w:val="00183DF2"/>
    <w:rsid w:val="00192824"/>
    <w:rsid w:val="00196F3D"/>
    <w:rsid w:val="001A087F"/>
    <w:rsid w:val="001B0C93"/>
    <w:rsid w:val="001C227C"/>
    <w:rsid w:val="001C49BE"/>
    <w:rsid w:val="001C5378"/>
    <w:rsid w:val="001C7986"/>
    <w:rsid w:val="001E2961"/>
    <w:rsid w:val="001F5154"/>
    <w:rsid w:val="00202754"/>
    <w:rsid w:val="00205510"/>
    <w:rsid w:val="0021040F"/>
    <w:rsid w:val="0021571F"/>
    <w:rsid w:val="00226267"/>
    <w:rsid w:val="00231593"/>
    <w:rsid w:val="0023308B"/>
    <w:rsid w:val="002349F3"/>
    <w:rsid w:val="00235239"/>
    <w:rsid w:val="00243C16"/>
    <w:rsid w:val="00252513"/>
    <w:rsid w:val="002A55DE"/>
    <w:rsid w:val="002B4A8C"/>
    <w:rsid w:val="002B609C"/>
    <w:rsid w:val="002B61D4"/>
    <w:rsid w:val="002E69C4"/>
    <w:rsid w:val="003026D5"/>
    <w:rsid w:val="003120EF"/>
    <w:rsid w:val="00316830"/>
    <w:rsid w:val="00326E31"/>
    <w:rsid w:val="003308AB"/>
    <w:rsid w:val="00336156"/>
    <w:rsid w:val="0034545C"/>
    <w:rsid w:val="00347634"/>
    <w:rsid w:val="003601FB"/>
    <w:rsid w:val="00360948"/>
    <w:rsid w:val="00361016"/>
    <w:rsid w:val="00376090"/>
    <w:rsid w:val="00391975"/>
    <w:rsid w:val="003932D7"/>
    <w:rsid w:val="003B00AF"/>
    <w:rsid w:val="003C7BA0"/>
    <w:rsid w:val="003E5070"/>
    <w:rsid w:val="003E6F76"/>
    <w:rsid w:val="003E7DD4"/>
    <w:rsid w:val="003F0620"/>
    <w:rsid w:val="003F1EF1"/>
    <w:rsid w:val="00407F51"/>
    <w:rsid w:val="004214F1"/>
    <w:rsid w:val="00423ED7"/>
    <w:rsid w:val="00473DCC"/>
    <w:rsid w:val="0048185E"/>
    <w:rsid w:val="00492440"/>
    <w:rsid w:val="004A1A90"/>
    <w:rsid w:val="004A47F8"/>
    <w:rsid w:val="004C14BC"/>
    <w:rsid w:val="004C7836"/>
    <w:rsid w:val="004C7A04"/>
    <w:rsid w:val="004D7EF7"/>
    <w:rsid w:val="004E6CB1"/>
    <w:rsid w:val="004F144E"/>
    <w:rsid w:val="004F2B64"/>
    <w:rsid w:val="004F2EAA"/>
    <w:rsid w:val="005003AB"/>
    <w:rsid w:val="0050092B"/>
    <w:rsid w:val="00504C50"/>
    <w:rsid w:val="00506068"/>
    <w:rsid w:val="005063B3"/>
    <w:rsid w:val="00524347"/>
    <w:rsid w:val="005410D3"/>
    <w:rsid w:val="00544B31"/>
    <w:rsid w:val="0058710E"/>
    <w:rsid w:val="005918AC"/>
    <w:rsid w:val="005C4299"/>
    <w:rsid w:val="005C51F4"/>
    <w:rsid w:val="005C7F22"/>
    <w:rsid w:val="005D40D7"/>
    <w:rsid w:val="005D5720"/>
    <w:rsid w:val="00616645"/>
    <w:rsid w:val="00622942"/>
    <w:rsid w:val="00630AC0"/>
    <w:rsid w:val="006335DC"/>
    <w:rsid w:val="006341DF"/>
    <w:rsid w:val="006514AF"/>
    <w:rsid w:val="00667E49"/>
    <w:rsid w:val="0067120C"/>
    <w:rsid w:val="006765DC"/>
    <w:rsid w:val="006B0F98"/>
    <w:rsid w:val="006B2456"/>
    <w:rsid w:val="006C03F0"/>
    <w:rsid w:val="006C05EA"/>
    <w:rsid w:val="006C4C43"/>
    <w:rsid w:val="006D0CEC"/>
    <w:rsid w:val="006D61A8"/>
    <w:rsid w:val="006D7E7D"/>
    <w:rsid w:val="006F5475"/>
    <w:rsid w:val="006F5E16"/>
    <w:rsid w:val="00712F60"/>
    <w:rsid w:val="00715033"/>
    <w:rsid w:val="007158FA"/>
    <w:rsid w:val="00722ED8"/>
    <w:rsid w:val="00733899"/>
    <w:rsid w:val="0079094D"/>
    <w:rsid w:val="0082216D"/>
    <w:rsid w:val="008266F7"/>
    <w:rsid w:val="00831A78"/>
    <w:rsid w:val="008511C8"/>
    <w:rsid w:val="0086136F"/>
    <w:rsid w:val="00894131"/>
    <w:rsid w:val="008A2F79"/>
    <w:rsid w:val="008C12C3"/>
    <w:rsid w:val="0091413D"/>
    <w:rsid w:val="00920C0B"/>
    <w:rsid w:val="00925644"/>
    <w:rsid w:val="00947213"/>
    <w:rsid w:val="0095231C"/>
    <w:rsid w:val="00953F42"/>
    <w:rsid w:val="00965684"/>
    <w:rsid w:val="0097754D"/>
    <w:rsid w:val="00986911"/>
    <w:rsid w:val="009971DD"/>
    <w:rsid w:val="009A62D4"/>
    <w:rsid w:val="009A67DB"/>
    <w:rsid w:val="009B41EA"/>
    <w:rsid w:val="009F0A4E"/>
    <w:rsid w:val="00A20049"/>
    <w:rsid w:val="00A20DEB"/>
    <w:rsid w:val="00A31E66"/>
    <w:rsid w:val="00A4475E"/>
    <w:rsid w:val="00A471F3"/>
    <w:rsid w:val="00A5077A"/>
    <w:rsid w:val="00A536AD"/>
    <w:rsid w:val="00A627B8"/>
    <w:rsid w:val="00A7393C"/>
    <w:rsid w:val="00A7753A"/>
    <w:rsid w:val="00A90A5C"/>
    <w:rsid w:val="00A96A9E"/>
    <w:rsid w:val="00AB1344"/>
    <w:rsid w:val="00AC3CE9"/>
    <w:rsid w:val="00AC5E6F"/>
    <w:rsid w:val="00AD143C"/>
    <w:rsid w:val="00AE2D2D"/>
    <w:rsid w:val="00AE453B"/>
    <w:rsid w:val="00AF1001"/>
    <w:rsid w:val="00AF6B1F"/>
    <w:rsid w:val="00B007D0"/>
    <w:rsid w:val="00B60879"/>
    <w:rsid w:val="00B666BD"/>
    <w:rsid w:val="00B87F93"/>
    <w:rsid w:val="00B9017E"/>
    <w:rsid w:val="00B931F5"/>
    <w:rsid w:val="00BA7965"/>
    <w:rsid w:val="00BD0E4C"/>
    <w:rsid w:val="00BE0C3C"/>
    <w:rsid w:val="00BF5992"/>
    <w:rsid w:val="00C2276E"/>
    <w:rsid w:val="00C36FDA"/>
    <w:rsid w:val="00C42215"/>
    <w:rsid w:val="00C609A1"/>
    <w:rsid w:val="00C67060"/>
    <w:rsid w:val="00C77C3D"/>
    <w:rsid w:val="00C9478E"/>
    <w:rsid w:val="00CB3D4A"/>
    <w:rsid w:val="00CC7420"/>
    <w:rsid w:val="00CC78D8"/>
    <w:rsid w:val="00CD1087"/>
    <w:rsid w:val="00CD3FE7"/>
    <w:rsid w:val="00CE0D89"/>
    <w:rsid w:val="00D03830"/>
    <w:rsid w:val="00D31FE4"/>
    <w:rsid w:val="00D3394F"/>
    <w:rsid w:val="00D36197"/>
    <w:rsid w:val="00D428FB"/>
    <w:rsid w:val="00D450AA"/>
    <w:rsid w:val="00D52A1B"/>
    <w:rsid w:val="00D7372C"/>
    <w:rsid w:val="00D75057"/>
    <w:rsid w:val="00D80EAB"/>
    <w:rsid w:val="00D900BA"/>
    <w:rsid w:val="00DA2A58"/>
    <w:rsid w:val="00DA365B"/>
    <w:rsid w:val="00DA7FC1"/>
    <w:rsid w:val="00DB4A0E"/>
    <w:rsid w:val="00DC1414"/>
    <w:rsid w:val="00DC385D"/>
    <w:rsid w:val="00DD058D"/>
    <w:rsid w:val="00DD3CD2"/>
    <w:rsid w:val="00DE0052"/>
    <w:rsid w:val="00E02905"/>
    <w:rsid w:val="00E155F6"/>
    <w:rsid w:val="00E27EC1"/>
    <w:rsid w:val="00E33E8A"/>
    <w:rsid w:val="00E677AD"/>
    <w:rsid w:val="00EC77F4"/>
    <w:rsid w:val="00EE0B7E"/>
    <w:rsid w:val="00EF5F2F"/>
    <w:rsid w:val="00F006C8"/>
    <w:rsid w:val="00F04032"/>
    <w:rsid w:val="00F13010"/>
    <w:rsid w:val="00F149D5"/>
    <w:rsid w:val="00F40C0C"/>
    <w:rsid w:val="00F60E76"/>
    <w:rsid w:val="00F65059"/>
    <w:rsid w:val="00F72A9C"/>
    <w:rsid w:val="00F761FE"/>
    <w:rsid w:val="00F76A91"/>
    <w:rsid w:val="00F9008A"/>
    <w:rsid w:val="00FB0E71"/>
    <w:rsid w:val="00FB4DB4"/>
    <w:rsid w:val="00FC1964"/>
    <w:rsid w:val="00FC49DE"/>
    <w:rsid w:val="00FD60C8"/>
    <w:rsid w:val="00FE14B1"/>
    <w:rsid w:val="00FF406C"/>
    <w:rsid w:val="00FF6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d3cea1,#dda507"/>
    </o:shapedefaults>
    <o:shapelayout v:ext="edit">
      <o:idmap v:ext="edit" data="1"/>
    </o:shapelayout>
  </w:shapeDefaults>
  <w:decimalSymbol w:val="."/>
  <w:listSeparator w:val=","/>
  <w14:docId w14:val="77AFAD0A"/>
  <w15:docId w15:val="{788B784A-8181-4F55-A6B5-677BC4B4D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0A51"/>
    <w:pPr>
      <w:spacing w:after="180" w:line="271" w:lineRule="auto"/>
    </w:pPr>
    <w:rPr>
      <w:rFonts w:ascii="Arial" w:hAnsi="Arial"/>
      <w:color w:val="000000"/>
      <w:kern w:val="28"/>
    </w:rPr>
  </w:style>
  <w:style w:type="paragraph" w:styleId="Heading1">
    <w:name w:val="heading 1"/>
    <w:basedOn w:val="companyname"/>
    <w:next w:val="Normal"/>
    <w:qFormat/>
    <w:rsid w:val="00316830"/>
    <w:pPr>
      <w:outlineLvl w:val="0"/>
    </w:pPr>
  </w:style>
  <w:style w:type="paragraph" w:styleId="Heading2">
    <w:name w:val="heading 2"/>
    <w:basedOn w:val="titlename"/>
    <w:next w:val="Normal"/>
    <w:qFormat/>
    <w:rsid w:val="000C0A51"/>
    <w:pPr>
      <w:spacing w:after="240"/>
      <w:outlineLvl w:val="1"/>
    </w:pPr>
  </w:style>
  <w:style w:type="paragraph" w:styleId="Heading3">
    <w:name w:val="heading 3"/>
    <w:basedOn w:val="Heading2"/>
    <w:next w:val="Normal"/>
    <w:link w:val="Heading3Char"/>
    <w:uiPriority w:val="9"/>
    <w:qFormat/>
    <w:rsid w:val="000C0A51"/>
    <w:pPr>
      <w:spacing w:after="120"/>
      <w:outlineLvl w:val="2"/>
    </w:pPr>
    <w:rPr>
      <w:sz w:val="32"/>
      <w:szCs w:val="32"/>
    </w:rPr>
  </w:style>
  <w:style w:type="paragraph" w:styleId="Heading4">
    <w:name w:val="heading 4"/>
    <w:qFormat/>
    <w:rsid w:val="0086136F"/>
    <w:pPr>
      <w:spacing w:after="160" w:line="271" w:lineRule="auto"/>
      <w:outlineLvl w:val="3"/>
    </w:pPr>
    <w:rPr>
      <w:rFonts w:ascii="Arial" w:hAnsi="Arial"/>
      <w:b/>
      <w:bCs/>
      <w:color w:val="333333"/>
      <w:kern w:val="28"/>
      <w:sz w:val="22"/>
      <w:szCs w:val="16"/>
    </w:rPr>
  </w:style>
  <w:style w:type="paragraph" w:styleId="Heading7">
    <w:name w:val="heading 7"/>
    <w:qFormat/>
    <w:rsid w:val="006514AF"/>
    <w:pPr>
      <w:spacing w:line="271" w:lineRule="auto"/>
      <w:outlineLvl w:val="6"/>
    </w:pPr>
    <w:rPr>
      <w:rFonts w:ascii="Arial Rounded MT Bold" w:hAnsi="Arial Rounded MT Bold"/>
      <w:b/>
      <w:bCs/>
      <w:color w:val="000000"/>
      <w:kern w:val="28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1">
    <w:name w:val="Caption1"/>
    <w:basedOn w:val="Normal"/>
    <w:rsid w:val="00044C88"/>
    <w:pPr>
      <w:spacing w:after="0" w:line="240" w:lineRule="auto"/>
      <w:jc w:val="center"/>
    </w:pPr>
    <w:rPr>
      <w:rFonts w:cs="Arial"/>
    </w:rPr>
  </w:style>
  <w:style w:type="paragraph" w:customStyle="1" w:styleId="bodytext">
    <w:name w:val="bodytext"/>
    <w:rsid w:val="00316830"/>
    <w:pPr>
      <w:spacing w:after="120"/>
    </w:pPr>
    <w:rPr>
      <w:rFonts w:ascii="Arial" w:hAnsi="Arial"/>
      <w:color w:val="000000"/>
      <w:kern w:val="28"/>
    </w:rPr>
  </w:style>
  <w:style w:type="paragraph" w:customStyle="1" w:styleId="Address1">
    <w:name w:val="Address1"/>
    <w:basedOn w:val="bodytext2"/>
    <w:rsid w:val="000C0A51"/>
    <w:rPr>
      <w:i w:val="0"/>
    </w:rPr>
  </w:style>
  <w:style w:type="paragraph" w:customStyle="1" w:styleId="companyname">
    <w:name w:val="company name"/>
    <w:basedOn w:val="Normal"/>
    <w:rsid w:val="00316830"/>
    <w:pPr>
      <w:spacing w:after="0" w:line="240" w:lineRule="auto"/>
    </w:pPr>
    <w:rPr>
      <w:b/>
      <w:color w:val="FFFFFF"/>
      <w:spacing w:val="20"/>
      <w:sz w:val="24"/>
      <w:szCs w:val="24"/>
    </w:rPr>
  </w:style>
  <w:style w:type="paragraph" w:customStyle="1" w:styleId="titlename">
    <w:name w:val="titlename"/>
    <w:basedOn w:val="Normal"/>
    <w:rsid w:val="00316830"/>
    <w:pPr>
      <w:spacing w:after="0" w:line="240" w:lineRule="auto"/>
    </w:pPr>
    <w:rPr>
      <w:rFonts w:ascii="Garamond" w:hAnsi="Garamond" w:cs="Arial"/>
      <w:b/>
      <w:sz w:val="36"/>
      <w:szCs w:val="36"/>
    </w:rPr>
  </w:style>
  <w:style w:type="paragraph" w:customStyle="1" w:styleId="bodytext2">
    <w:name w:val="bodytext2"/>
    <w:rsid w:val="00316830"/>
    <w:pPr>
      <w:spacing w:after="120"/>
    </w:pPr>
    <w:rPr>
      <w:rFonts w:ascii="Arial" w:hAnsi="Arial"/>
      <w:i/>
      <w:color w:val="000000"/>
      <w:kern w:val="28"/>
      <w:sz w:val="18"/>
      <w:szCs w:val="18"/>
    </w:rPr>
  </w:style>
  <w:style w:type="paragraph" w:customStyle="1" w:styleId="tagline">
    <w:name w:val="tagline"/>
    <w:basedOn w:val="Normal"/>
    <w:rsid w:val="00316830"/>
    <w:pPr>
      <w:spacing w:after="0" w:line="240" w:lineRule="auto"/>
    </w:pPr>
    <w:rPr>
      <w:i/>
      <w:sz w:val="24"/>
      <w:szCs w:val="24"/>
    </w:rPr>
  </w:style>
  <w:style w:type="paragraph" w:customStyle="1" w:styleId="Style1">
    <w:name w:val="Style1"/>
    <w:rsid w:val="00044C88"/>
    <w:rPr>
      <w:rFonts w:ascii="Arial" w:hAnsi="Arial"/>
      <w:color w:val="000000"/>
      <w:kern w:val="28"/>
      <w:sz w:val="18"/>
      <w:szCs w:val="18"/>
    </w:rPr>
  </w:style>
  <w:style w:type="paragraph" w:customStyle="1" w:styleId="Address2">
    <w:name w:val="Address 2"/>
    <w:link w:val="Address2Char"/>
    <w:rsid w:val="00044C88"/>
    <w:rPr>
      <w:rFonts w:ascii="Arial" w:hAnsi="Arial"/>
      <w:b/>
      <w:color w:val="000000"/>
      <w:kern w:val="28"/>
      <w:sz w:val="18"/>
      <w:szCs w:val="18"/>
    </w:rPr>
  </w:style>
  <w:style w:type="character" w:customStyle="1" w:styleId="Address2Char">
    <w:name w:val="Address 2 Char"/>
    <w:basedOn w:val="DefaultParagraphFont"/>
    <w:link w:val="Address2"/>
    <w:rsid w:val="00044C88"/>
    <w:rPr>
      <w:rFonts w:ascii="Arial" w:hAnsi="Arial"/>
      <w:b/>
      <w:color w:val="000000"/>
      <w:kern w:val="28"/>
      <w:sz w:val="18"/>
      <w:szCs w:val="18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3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E8A"/>
    <w:rPr>
      <w:rFonts w:ascii="Tahoma" w:hAnsi="Tahoma" w:cs="Tahoma"/>
      <w:color w:val="000000"/>
      <w:kern w:val="28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504C50"/>
    <w:rPr>
      <w:rFonts w:ascii="Garamond" w:hAnsi="Garamond" w:cs="Arial"/>
      <w:b/>
      <w:color w:val="000000"/>
      <w:kern w:val="28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504C50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04C50"/>
    <w:rPr>
      <w:color w:val="3A89C9"/>
      <w:u w:val="single"/>
    </w:rPr>
  </w:style>
  <w:style w:type="character" w:styleId="Emphasis">
    <w:name w:val="Emphasis"/>
    <w:basedOn w:val="DefaultParagraphFont"/>
    <w:uiPriority w:val="20"/>
    <w:qFormat/>
    <w:rsid w:val="00504C50"/>
    <w:rPr>
      <w:i/>
      <w:iCs/>
    </w:rPr>
  </w:style>
  <w:style w:type="table" w:styleId="TableGrid">
    <w:name w:val="Table Grid"/>
    <w:basedOn w:val="TableNormal"/>
    <w:uiPriority w:val="59"/>
    <w:rsid w:val="002E69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F6B1F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0551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229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2942"/>
    <w:rPr>
      <w:rFonts w:ascii="Arial" w:hAnsi="Arial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6229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2942"/>
    <w:rPr>
      <w:rFonts w:ascii="Arial" w:hAnsi="Arial"/>
      <w:color w:val="00000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28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81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4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sv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hyperlink" Target="mailto:senorastewart@yahoo.com" TargetMode="External"/><Relationship Id="rId50" Type="http://schemas.openxmlformats.org/officeDocument/2006/relationships/image" Target="media/image35.gif"/><Relationship Id="rId55" Type="http://schemas.openxmlformats.org/officeDocument/2006/relationships/image" Target="media/image40.png"/><Relationship Id="rId63" Type="http://schemas.openxmlformats.org/officeDocument/2006/relationships/image" Target="media/image45.jpeg"/><Relationship Id="rId68" Type="http://schemas.openxmlformats.org/officeDocument/2006/relationships/image" Target="media/image50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hyperlink" Target="mailto:sandy.kapatos@ravenscroft.org" TargetMode="External"/><Relationship Id="rId53" Type="http://schemas.openxmlformats.org/officeDocument/2006/relationships/image" Target="media/image38.jpeg"/><Relationship Id="rId58" Type="http://schemas.openxmlformats.org/officeDocument/2006/relationships/image" Target="media/image43.emf"/><Relationship Id="rId66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34.gif"/><Relationship Id="rId57" Type="http://schemas.openxmlformats.org/officeDocument/2006/relationships/image" Target="media/image42.jpeg"/><Relationship Id="rId61" Type="http://schemas.openxmlformats.org/officeDocument/2006/relationships/customXml" Target="ink/ink1.xml"/><Relationship Id="rId10" Type="http://schemas.openxmlformats.org/officeDocument/2006/relationships/image" Target="media/image3.png"/><Relationship Id="rId19" Type="http://schemas.openxmlformats.org/officeDocument/2006/relationships/image" Target="media/image10.gif"/><Relationship Id="rId31" Type="http://schemas.openxmlformats.org/officeDocument/2006/relationships/image" Target="media/image22.jpeg"/><Relationship Id="rId44" Type="http://schemas.openxmlformats.org/officeDocument/2006/relationships/hyperlink" Target="mailto:senorastewart@yahoo.com" TargetMode="External"/><Relationship Id="rId52" Type="http://schemas.openxmlformats.org/officeDocument/2006/relationships/image" Target="media/image37.png"/><Relationship Id="rId60" Type="http://schemas.openxmlformats.org/officeDocument/2006/relationships/image" Target="media/image450.jpeg"/><Relationship Id="rId65" Type="http://schemas.openxmlformats.org/officeDocument/2006/relationships/image" Target="media/image47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yperlink" Target="mailto:whitneye.mcoy@ravenscroft.org" TargetMode="External"/><Relationship Id="rId48" Type="http://schemas.openxmlformats.org/officeDocument/2006/relationships/hyperlink" Target="mailto:sandy.kapatos@ravenscroft.org" TargetMode="External"/><Relationship Id="rId56" Type="http://schemas.openxmlformats.org/officeDocument/2006/relationships/image" Target="media/image41.jpeg"/><Relationship Id="rId64" Type="http://schemas.openxmlformats.org/officeDocument/2006/relationships/image" Target="media/image46.jpeg"/><Relationship Id="rId69" Type="http://schemas.openxmlformats.org/officeDocument/2006/relationships/image" Target="media/image51.png"/><Relationship Id="rId8" Type="http://schemas.openxmlformats.org/officeDocument/2006/relationships/image" Target="media/image1.png"/><Relationship Id="rId51" Type="http://schemas.openxmlformats.org/officeDocument/2006/relationships/image" Target="media/image36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hyperlink" Target="mailto:whitneye.mcoy@ravenscroft.org" TargetMode="External"/><Relationship Id="rId59" Type="http://schemas.openxmlformats.org/officeDocument/2006/relationships/image" Target="media/image44.jpeg"/><Relationship Id="rId67" Type="http://schemas.openxmlformats.org/officeDocument/2006/relationships/image" Target="media/image49.jpeg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image" Target="media/image39.jpeg"/><Relationship Id="rId62" Type="http://schemas.openxmlformats.org/officeDocument/2006/relationships/image" Target="media/image46.png"/><Relationship Id="rId70" Type="http://schemas.openxmlformats.org/officeDocument/2006/relationships/image" Target="media/image5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sident\AppData\Roaming\Microsoft\Templates\Brochure.dot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24T16:08:29.98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2105A-89A0-4D17-9C9F-2ED914C15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0</TotalTime>
  <Pages>2</Pages>
  <Words>10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Resident</dc:creator>
  <cp:lastModifiedBy>McCoy, Whitneye</cp:lastModifiedBy>
  <cp:revision>2</cp:revision>
  <cp:lastPrinted>2017-07-18T15:48:00Z</cp:lastPrinted>
  <dcterms:created xsi:type="dcterms:W3CDTF">2021-06-01T14:21:00Z</dcterms:created>
  <dcterms:modified xsi:type="dcterms:W3CDTF">2021-06-01T14:21:00Z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TC060873601033</vt:lpwstr>
  </property>
</Properties>
</file>